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0890" w:rsidRDefault="00BA0890" w:rsidP="00612572">
      <w:pPr>
        <w:spacing w:after="0"/>
        <w:rPr>
          <w:b/>
          <w:u w:val="single"/>
        </w:rPr>
      </w:pPr>
    </w:p>
    <w:p w:rsidR="00A05EE2" w:rsidRPr="00612572" w:rsidRDefault="00612572" w:rsidP="00612572">
      <w:pPr>
        <w:spacing w:after="0"/>
        <w:rPr>
          <w:b/>
          <w:u w:val="single"/>
        </w:rPr>
      </w:pPr>
      <w:r w:rsidRPr="00612572">
        <w:rPr>
          <w:b/>
          <w:u w:val="single"/>
        </w:rPr>
        <w:t>MEDIDATA INVITATIONS</w:t>
      </w:r>
    </w:p>
    <w:p w:rsidR="00AA5B3F" w:rsidRDefault="00AA5B3F" w:rsidP="00612572">
      <w:pPr>
        <w:spacing w:after="0"/>
      </w:pPr>
      <w:r>
        <w:t xml:space="preserve">You will receive an invitation from </w:t>
      </w:r>
      <w:proofErr w:type="spellStart"/>
      <w:r>
        <w:t>Medidata</w:t>
      </w:r>
      <w:proofErr w:type="spellEnd"/>
      <w:r w:rsidR="000D1C22">
        <w:t xml:space="preserve"> (</w:t>
      </w:r>
      <w:r w:rsidR="000D1C22" w:rsidRPr="000D1C22">
        <w:rPr>
          <w:b/>
        </w:rPr>
        <w:t>iMedidata-Notifcation@mdsol.com</w:t>
      </w:r>
      <w:r w:rsidR="000D1C22">
        <w:t>)</w:t>
      </w:r>
      <w:r>
        <w:t xml:space="preserve">. If this is your first time setting up an </w:t>
      </w:r>
      <w:proofErr w:type="spellStart"/>
      <w:r>
        <w:t>iMedidata</w:t>
      </w:r>
      <w:proofErr w:type="spellEnd"/>
      <w:r>
        <w:t xml:space="preserve"> account, then you will be required to set-up your profile. For example, name, address, title, etc. </w:t>
      </w:r>
    </w:p>
    <w:p w:rsidR="00BD7C32" w:rsidRDefault="00BD7C32" w:rsidP="00612572">
      <w:pPr>
        <w:spacing w:after="0"/>
      </w:pPr>
    </w:p>
    <w:p w:rsidR="00612572" w:rsidRDefault="00C361C5" w:rsidP="00612572">
      <w:pPr>
        <w:spacing w:after="0"/>
      </w:pPr>
      <w:r>
        <w:rPr>
          <w:noProof/>
        </w:rPr>
        <w:drawing>
          <wp:inline distT="0" distB="0" distL="0" distR="0" wp14:anchorId="6B98BA8B" wp14:editId="5D396280">
            <wp:extent cx="5381625" cy="1781175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382154" cy="17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C32" w:rsidRDefault="00BD7C32" w:rsidP="00612572">
      <w:pPr>
        <w:spacing w:after="0"/>
      </w:pPr>
    </w:p>
    <w:p w:rsidR="00BD7C32" w:rsidRDefault="00BD7C32" w:rsidP="00612572">
      <w:pPr>
        <w:spacing w:after="0"/>
      </w:pPr>
    </w:p>
    <w:p w:rsidR="00670535" w:rsidRDefault="00670535" w:rsidP="00612572">
      <w:pPr>
        <w:spacing w:after="0"/>
      </w:pPr>
      <w:r>
        <w:t>If you are being invited to a study after you have set-up your account, you will receive an email inviting you</w:t>
      </w:r>
      <w:r w:rsidR="00612572">
        <w:t xml:space="preserve"> to that study</w:t>
      </w:r>
      <w:r>
        <w:t xml:space="preserve">. </w:t>
      </w:r>
      <w:r w:rsidR="00612572" w:rsidRPr="00612572">
        <w:rPr>
          <w:b/>
          <w:highlight w:val="yellow"/>
          <w:u w:val="single"/>
        </w:rPr>
        <w:t>NOTE!:</w:t>
      </w:r>
      <w:r w:rsidR="00612572">
        <w:t xml:space="preserve"> </w:t>
      </w:r>
      <w:r w:rsidRPr="00612572">
        <w:rPr>
          <w:b/>
        </w:rPr>
        <w:t>Please be aware that these emails sometimes go to JUNK MAIL</w:t>
      </w:r>
      <w:r>
        <w:t xml:space="preserve">. </w:t>
      </w:r>
    </w:p>
    <w:p w:rsidR="00BD7C32" w:rsidRDefault="00BD7C32" w:rsidP="00612572">
      <w:pPr>
        <w:spacing w:after="0"/>
      </w:pPr>
    </w:p>
    <w:p w:rsidR="00612572" w:rsidRDefault="00670535" w:rsidP="00612572">
      <w:pPr>
        <w:spacing w:after="0"/>
      </w:pPr>
      <w:r>
        <w:rPr>
          <w:noProof/>
        </w:rPr>
        <w:drawing>
          <wp:inline distT="0" distB="0" distL="0" distR="0" wp14:anchorId="7D84BA03" wp14:editId="67E10C69">
            <wp:extent cx="5495925" cy="1575321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504133" cy="1577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C32" w:rsidRDefault="00BD7C32" w:rsidP="00612572">
      <w:pPr>
        <w:spacing w:after="0"/>
      </w:pPr>
    </w:p>
    <w:p w:rsidR="00BD7C32" w:rsidRDefault="00BD7C32" w:rsidP="00612572">
      <w:pPr>
        <w:spacing w:after="0"/>
      </w:pPr>
    </w:p>
    <w:p w:rsidR="00670535" w:rsidRDefault="00612572" w:rsidP="00612572">
      <w:pPr>
        <w:spacing w:after="0"/>
      </w:pPr>
      <w:r>
        <w:t xml:space="preserve">When you navigate to </w:t>
      </w:r>
      <w:proofErr w:type="spellStart"/>
      <w:r>
        <w:t>iMedidata</w:t>
      </w:r>
      <w:proofErr w:type="spellEnd"/>
      <w:r>
        <w:t xml:space="preserve"> and log into the system, you will see the studies you are invited to in the upper right hand corner. </w:t>
      </w:r>
    </w:p>
    <w:p w:rsidR="00BD7C32" w:rsidRDefault="00BD7C32" w:rsidP="00612572">
      <w:pPr>
        <w:spacing w:after="0"/>
      </w:pPr>
    </w:p>
    <w:p w:rsidR="00612572" w:rsidRDefault="00612572" w:rsidP="00612572">
      <w:r>
        <w:rPr>
          <w:noProof/>
        </w:rPr>
        <w:drawing>
          <wp:inline distT="0" distB="0" distL="0" distR="0" wp14:anchorId="3FA5F3A2" wp14:editId="5C805F5F">
            <wp:extent cx="5430445" cy="827911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38067" cy="8290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7C32" w:rsidRDefault="00BD7C32" w:rsidP="00B20283">
      <w:pPr>
        <w:spacing w:after="0"/>
        <w:rPr>
          <w:b/>
          <w:u w:val="single"/>
        </w:rPr>
      </w:pPr>
    </w:p>
    <w:p w:rsidR="00B20283" w:rsidRPr="00B20283" w:rsidRDefault="00B20283" w:rsidP="00B20283">
      <w:pPr>
        <w:spacing w:after="0"/>
        <w:rPr>
          <w:b/>
          <w:u w:val="single"/>
        </w:rPr>
      </w:pPr>
      <w:proofErr w:type="spellStart"/>
      <w:r w:rsidRPr="00B20283">
        <w:rPr>
          <w:b/>
          <w:u w:val="single"/>
        </w:rPr>
        <w:t>eLEARNINGS</w:t>
      </w:r>
      <w:proofErr w:type="spellEnd"/>
    </w:p>
    <w:p w:rsidR="00B20283" w:rsidRDefault="000E3A38" w:rsidP="00B20283">
      <w:pPr>
        <w:spacing w:after="0"/>
      </w:pPr>
      <w:r>
        <w:lastRenderedPageBreak/>
        <w:t xml:space="preserve">You will have </w:t>
      </w:r>
      <w:proofErr w:type="spellStart"/>
      <w:r>
        <w:t>eLearnings</w:t>
      </w:r>
      <w:proofErr w:type="spellEnd"/>
      <w:r>
        <w:t xml:space="preserve"> assigned to you depending on your user roles. </w:t>
      </w:r>
      <w:r w:rsidR="00BB1FB0">
        <w:t xml:space="preserve"> It is a requirement to take </w:t>
      </w:r>
      <w:proofErr w:type="spellStart"/>
      <w:r w:rsidR="00BB1FB0">
        <w:t>eLearnings</w:t>
      </w:r>
      <w:proofErr w:type="spellEnd"/>
      <w:r w:rsidR="00BB1FB0">
        <w:t xml:space="preserve"> because we need to have </w:t>
      </w:r>
      <w:r w:rsidR="00912A19">
        <w:t xml:space="preserve">evidence that you are trained before working in </w:t>
      </w:r>
      <w:r w:rsidR="00A669D5">
        <w:t>Electronic Data Capture (</w:t>
      </w:r>
      <w:r w:rsidR="00912A19">
        <w:t>EDC</w:t>
      </w:r>
      <w:r w:rsidR="00A669D5">
        <w:t>)</w:t>
      </w:r>
      <w:r w:rsidR="00912A19">
        <w:t>.</w:t>
      </w:r>
      <w:r w:rsidR="00BB1FB0">
        <w:t xml:space="preserve"> </w:t>
      </w:r>
    </w:p>
    <w:p w:rsidR="00BB1FB0" w:rsidRDefault="00BB1FB0" w:rsidP="00B20283">
      <w:pPr>
        <w:pStyle w:val="ListParagraph"/>
        <w:numPr>
          <w:ilvl w:val="0"/>
          <w:numId w:val="2"/>
        </w:numPr>
        <w:spacing w:after="0"/>
      </w:pPr>
      <w:r>
        <w:t xml:space="preserve">Once you have taken </w:t>
      </w:r>
      <w:proofErr w:type="spellStart"/>
      <w:r>
        <w:t>eLearnings</w:t>
      </w:r>
      <w:proofErr w:type="spellEnd"/>
      <w:r>
        <w:t xml:space="preserve"> in a certain user role, you can be added to other studies with that user role without having to re-take the exams. </w:t>
      </w:r>
    </w:p>
    <w:p w:rsidR="00BD7C32" w:rsidRDefault="003A5530" w:rsidP="00BD7C32">
      <w:pPr>
        <w:pStyle w:val="ListParagraph"/>
        <w:numPr>
          <w:ilvl w:val="0"/>
          <w:numId w:val="2"/>
        </w:numPr>
        <w:spacing w:after="0"/>
      </w:pPr>
      <w:r>
        <w:t xml:space="preserve">If you have any issues with the eLearning </w:t>
      </w:r>
      <w:r w:rsidR="005E2CEA">
        <w:t>assignments</w:t>
      </w:r>
      <w:r w:rsidR="00B20283">
        <w:t>, please do not he</w:t>
      </w:r>
      <w:r>
        <w:t xml:space="preserve">sitate to contact </w:t>
      </w:r>
      <w:r w:rsidR="009428A5">
        <w:t>the study Clinical Data Manager (CDM).</w:t>
      </w:r>
    </w:p>
    <w:p w:rsidR="00BD7C32" w:rsidRDefault="00BD7C32" w:rsidP="00BD7C32">
      <w:pPr>
        <w:pStyle w:val="ListParagraph"/>
        <w:spacing w:after="0"/>
      </w:pPr>
    </w:p>
    <w:p w:rsidR="00BB1FB0" w:rsidRDefault="00BB1FB0" w:rsidP="00BB1FB0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54"/>
        <w:gridCol w:w="2044"/>
        <w:gridCol w:w="5778"/>
      </w:tblGrid>
      <w:tr w:rsidR="00F91C1D" w:rsidRPr="00957258" w:rsidTr="00F91C1D">
        <w:tc>
          <w:tcPr>
            <w:tcW w:w="1754" w:type="dxa"/>
          </w:tcPr>
          <w:p w:rsidR="00F91C1D" w:rsidRPr="009428A5" w:rsidRDefault="00F91C1D" w:rsidP="00BB1FB0">
            <w:pPr>
              <w:jc w:val="center"/>
              <w:rPr>
                <w:b/>
                <w:sz w:val="18"/>
                <w:szCs w:val="18"/>
              </w:rPr>
            </w:pPr>
            <w:r w:rsidRPr="009428A5">
              <w:rPr>
                <w:b/>
                <w:sz w:val="18"/>
                <w:szCs w:val="18"/>
              </w:rPr>
              <w:t>User Role</w:t>
            </w:r>
          </w:p>
        </w:tc>
        <w:tc>
          <w:tcPr>
            <w:tcW w:w="2044" w:type="dxa"/>
          </w:tcPr>
          <w:p w:rsidR="00F91C1D" w:rsidRPr="009428A5" w:rsidRDefault="00F91C1D" w:rsidP="00BB1FB0">
            <w:pPr>
              <w:jc w:val="center"/>
              <w:rPr>
                <w:b/>
                <w:sz w:val="18"/>
                <w:szCs w:val="18"/>
              </w:rPr>
            </w:pPr>
            <w:r w:rsidRPr="009428A5">
              <w:rPr>
                <w:b/>
                <w:sz w:val="18"/>
                <w:szCs w:val="18"/>
              </w:rPr>
              <w:t>Application</w:t>
            </w:r>
          </w:p>
        </w:tc>
        <w:tc>
          <w:tcPr>
            <w:tcW w:w="5778" w:type="dxa"/>
          </w:tcPr>
          <w:p w:rsidR="00F91C1D" w:rsidRPr="009428A5" w:rsidRDefault="00F91C1D" w:rsidP="00BB1FB0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9428A5">
              <w:rPr>
                <w:b/>
                <w:sz w:val="18"/>
                <w:szCs w:val="18"/>
              </w:rPr>
              <w:t>eLearnings</w:t>
            </w:r>
            <w:proofErr w:type="spellEnd"/>
          </w:p>
        </w:tc>
      </w:tr>
      <w:tr w:rsidR="00F91C1D" w:rsidRPr="00957258" w:rsidTr="00F91C1D">
        <w:tc>
          <w:tcPr>
            <w:tcW w:w="1754" w:type="dxa"/>
          </w:tcPr>
          <w:p w:rsidR="00F91C1D" w:rsidRPr="00BD7C32" w:rsidRDefault="00B3681D" w:rsidP="00BB1FB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Site </w:t>
            </w:r>
            <w:r w:rsidR="009428A5">
              <w:rPr>
                <w:sz w:val="20"/>
                <w:szCs w:val="20"/>
              </w:rPr>
              <w:t>Clinical Research Coordinator (</w:t>
            </w:r>
            <w:r w:rsidR="00F91C1D" w:rsidRPr="00BD7C32">
              <w:rPr>
                <w:sz w:val="20"/>
                <w:szCs w:val="20"/>
              </w:rPr>
              <w:t>CRC</w:t>
            </w:r>
            <w:r w:rsidR="009428A5">
              <w:rPr>
                <w:sz w:val="20"/>
                <w:szCs w:val="20"/>
              </w:rPr>
              <w:t>)</w:t>
            </w:r>
          </w:p>
        </w:tc>
        <w:tc>
          <w:tcPr>
            <w:tcW w:w="2044" w:type="dxa"/>
          </w:tcPr>
          <w:p w:rsidR="00F91C1D" w:rsidRPr="00BD7C32" w:rsidRDefault="00F91C1D" w:rsidP="00BB1FB0">
            <w:pPr>
              <w:rPr>
                <w:sz w:val="20"/>
                <w:szCs w:val="20"/>
              </w:rPr>
            </w:pPr>
            <w:r w:rsidRPr="00BD7C32">
              <w:rPr>
                <w:sz w:val="20"/>
                <w:szCs w:val="20"/>
              </w:rPr>
              <w:t>Rave EDC</w:t>
            </w:r>
          </w:p>
        </w:tc>
        <w:tc>
          <w:tcPr>
            <w:tcW w:w="5778" w:type="dxa"/>
          </w:tcPr>
          <w:p w:rsidR="00F91C1D" w:rsidRPr="00BD7C32" w:rsidRDefault="00F91C1D" w:rsidP="00F91C1D">
            <w:pPr>
              <w:rPr>
                <w:sz w:val="20"/>
                <w:szCs w:val="20"/>
              </w:rPr>
            </w:pPr>
            <w:r w:rsidRPr="00BD7C32">
              <w:rPr>
                <w:sz w:val="20"/>
                <w:szCs w:val="20"/>
              </w:rPr>
              <w:t>Rave EDC Essentials for Clinical Research Coordinators</w:t>
            </w:r>
          </w:p>
          <w:p w:rsidR="000A5384" w:rsidRPr="00BD7C32" w:rsidRDefault="000A5384" w:rsidP="00F91C1D">
            <w:pPr>
              <w:rPr>
                <w:sz w:val="20"/>
                <w:szCs w:val="20"/>
              </w:rPr>
            </w:pPr>
          </w:p>
        </w:tc>
      </w:tr>
      <w:tr w:rsidR="00F91C1D" w:rsidRPr="00957258" w:rsidTr="00F91C1D">
        <w:tc>
          <w:tcPr>
            <w:tcW w:w="1754" w:type="dxa"/>
          </w:tcPr>
          <w:p w:rsidR="00F91C1D" w:rsidRPr="00BD7C32" w:rsidRDefault="00B3681D" w:rsidP="00BB1FB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Site </w:t>
            </w:r>
            <w:bookmarkStart w:id="0" w:name="_GoBack"/>
            <w:bookmarkEnd w:id="0"/>
            <w:r w:rsidR="00F91C1D" w:rsidRPr="00BD7C32">
              <w:rPr>
                <w:sz w:val="20"/>
                <w:szCs w:val="20"/>
              </w:rPr>
              <w:t>Investigator</w:t>
            </w:r>
          </w:p>
        </w:tc>
        <w:tc>
          <w:tcPr>
            <w:tcW w:w="2044" w:type="dxa"/>
          </w:tcPr>
          <w:p w:rsidR="00F91C1D" w:rsidRPr="00BD7C32" w:rsidRDefault="00F91C1D" w:rsidP="00BB1FB0">
            <w:pPr>
              <w:rPr>
                <w:sz w:val="20"/>
                <w:szCs w:val="20"/>
              </w:rPr>
            </w:pPr>
            <w:r w:rsidRPr="00BD7C32">
              <w:rPr>
                <w:sz w:val="20"/>
                <w:szCs w:val="20"/>
              </w:rPr>
              <w:t>Rave EDC</w:t>
            </w:r>
          </w:p>
        </w:tc>
        <w:tc>
          <w:tcPr>
            <w:tcW w:w="5778" w:type="dxa"/>
          </w:tcPr>
          <w:p w:rsidR="00F91C1D" w:rsidRPr="00BD7C32" w:rsidRDefault="00F91C1D" w:rsidP="00BB1FB0">
            <w:pPr>
              <w:rPr>
                <w:sz w:val="20"/>
                <w:szCs w:val="20"/>
              </w:rPr>
            </w:pPr>
            <w:r w:rsidRPr="00BD7C32">
              <w:rPr>
                <w:sz w:val="20"/>
                <w:szCs w:val="20"/>
              </w:rPr>
              <w:t>Rave EDC Essentials for Investigators with Data Entry</w:t>
            </w:r>
          </w:p>
          <w:p w:rsidR="00F91C1D" w:rsidRPr="00BD7C32" w:rsidRDefault="00F91C1D" w:rsidP="00BB1FB0">
            <w:pPr>
              <w:rPr>
                <w:sz w:val="20"/>
                <w:szCs w:val="20"/>
              </w:rPr>
            </w:pPr>
          </w:p>
        </w:tc>
      </w:tr>
    </w:tbl>
    <w:p w:rsidR="00BB1FB0" w:rsidRDefault="00BB1FB0" w:rsidP="00BB1FB0">
      <w:pPr>
        <w:spacing w:after="0"/>
      </w:pPr>
    </w:p>
    <w:p w:rsidR="00BD7C32" w:rsidRDefault="00BD7C32" w:rsidP="00BB1FB0">
      <w:pPr>
        <w:spacing w:after="0"/>
      </w:pPr>
    </w:p>
    <w:p w:rsidR="00301522" w:rsidRPr="00301522" w:rsidRDefault="00301522" w:rsidP="00BB1FB0">
      <w:pPr>
        <w:spacing w:after="0"/>
        <w:rPr>
          <w:b/>
          <w:u w:val="single"/>
        </w:rPr>
      </w:pPr>
      <w:r w:rsidRPr="00301522">
        <w:rPr>
          <w:b/>
          <w:u w:val="single"/>
        </w:rPr>
        <w:t>UPDATING USER ADMINISTRATION</w:t>
      </w:r>
    </w:p>
    <w:p w:rsidR="00301522" w:rsidRDefault="00301522" w:rsidP="00BB1FB0">
      <w:pPr>
        <w:spacing w:after="0"/>
      </w:pPr>
      <w:r>
        <w:t>If you need to add or change</w:t>
      </w:r>
      <w:r w:rsidR="00912A19">
        <w:t xml:space="preserve"> site</w:t>
      </w:r>
      <w:r>
        <w:t xml:space="preserve"> users, </w:t>
      </w:r>
      <w:r w:rsidR="00D47888">
        <w:t xml:space="preserve">please reach </w:t>
      </w:r>
      <w:r w:rsidR="00912A19">
        <w:t xml:space="preserve">out </w:t>
      </w:r>
      <w:r w:rsidR="00703E1D">
        <w:t xml:space="preserve">to </w:t>
      </w:r>
      <w:r w:rsidR="00912A19">
        <w:t>your study CDM</w:t>
      </w:r>
      <w:r w:rsidR="00D47888">
        <w:t xml:space="preserve">. You must complete </w:t>
      </w:r>
      <w:r>
        <w:t>the Account Access Form</w:t>
      </w:r>
      <w:r w:rsidR="00912A19">
        <w:t xml:space="preserve"> and highlight </w:t>
      </w:r>
      <w:r w:rsidR="009428A5">
        <w:t xml:space="preserve">the </w:t>
      </w:r>
      <w:r w:rsidR="00912A19">
        <w:t xml:space="preserve">changes </w:t>
      </w:r>
      <w:r w:rsidR="009428A5">
        <w:t>requested</w:t>
      </w:r>
      <w:r w:rsidR="00912A19">
        <w:t xml:space="preserve">. </w:t>
      </w:r>
    </w:p>
    <w:p w:rsidR="00BD7C32" w:rsidRDefault="00BD7C32" w:rsidP="00BB1FB0">
      <w:pPr>
        <w:spacing w:after="0"/>
      </w:pPr>
    </w:p>
    <w:p w:rsidR="00BD7C32" w:rsidRDefault="00BD7C32">
      <w:r>
        <w:br w:type="page"/>
      </w:r>
    </w:p>
    <w:p w:rsidR="00957258" w:rsidRDefault="00957258" w:rsidP="00BB1FB0">
      <w:pPr>
        <w:spacing w:after="0"/>
      </w:pPr>
    </w:p>
    <w:p w:rsidR="00957258" w:rsidRPr="00957258" w:rsidRDefault="00957258" w:rsidP="00BB1FB0">
      <w:pPr>
        <w:spacing w:after="0"/>
        <w:rPr>
          <w:b/>
          <w:u w:val="single"/>
        </w:rPr>
      </w:pPr>
      <w:r w:rsidRPr="00957258">
        <w:rPr>
          <w:b/>
          <w:u w:val="single"/>
        </w:rPr>
        <w:t>MEDIDATA HELP DESK</w:t>
      </w:r>
    </w:p>
    <w:p w:rsidR="00957258" w:rsidRDefault="00957258" w:rsidP="00BB1FB0">
      <w:pPr>
        <w:spacing w:after="0"/>
      </w:pPr>
      <w:r>
        <w:t xml:space="preserve">Sometimes issues can be resolved by reaching out to </w:t>
      </w:r>
      <w:proofErr w:type="spellStart"/>
      <w:r>
        <w:t>Medidata</w:t>
      </w:r>
      <w:proofErr w:type="spellEnd"/>
      <w:r>
        <w:t xml:space="preserve">. </w:t>
      </w:r>
    </w:p>
    <w:p w:rsidR="00957258" w:rsidRPr="00612572" w:rsidRDefault="00957258" w:rsidP="00BB1FB0">
      <w:pPr>
        <w:spacing w:after="0"/>
      </w:pPr>
      <w:r>
        <w:rPr>
          <w:noProof/>
        </w:rPr>
        <w:drawing>
          <wp:inline distT="0" distB="0" distL="0" distR="0">
            <wp:extent cx="4543425" cy="2128255"/>
            <wp:effectExtent l="0" t="0" r="0" b="0"/>
            <wp:docPr id="11" name="Picture 11" descr="cid:image004.jpg@01D18C25.2DAE6E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04.jpg@01D18C25.2DAE6EE0"/>
                    <pic:cNvPicPr>
                      <a:picLocks noChangeAspect="1" noChangeArrowheads="1"/>
                    </pic:cNvPicPr>
                  </pic:nvPicPr>
                  <pic:blipFill>
                    <a:blip r:embed="rId14" r:link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5676" cy="2138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57258" w:rsidRPr="00612572" w:rsidSect="00612572">
      <w:headerReference w:type="default" r:id="rId16"/>
      <w:footerReference w:type="default" r:id="rId1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772" w:rsidRDefault="00AC7772" w:rsidP="00612572">
      <w:pPr>
        <w:spacing w:after="0" w:line="240" w:lineRule="auto"/>
      </w:pPr>
      <w:r>
        <w:separator/>
      </w:r>
    </w:p>
  </w:endnote>
  <w:endnote w:type="continuationSeparator" w:id="0">
    <w:p w:rsidR="00AC7772" w:rsidRDefault="00AC7772" w:rsidP="006125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12081194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CE460F" w:rsidRDefault="00806DB0">
            <w:pPr>
              <w:pStyle w:val="Footer"/>
              <w:jc w:val="right"/>
            </w:pPr>
            <w:r>
              <w:tab/>
            </w:r>
            <w:r w:rsidR="00CE460F">
              <w:t xml:space="preserve">Page </w:t>
            </w:r>
            <w:r w:rsidR="00CE460F">
              <w:rPr>
                <w:b/>
                <w:bCs/>
                <w:sz w:val="24"/>
                <w:szCs w:val="24"/>
              </w:rPr>
              <w:fldChar w:fldCharType="begin"/>
            </w:r>
            <w:r w:rsidR="00CE460F">
              <w:rPr>
                <w:b/>
                <w:bCs/>
              </w:rPr>
              <w:instrText xml:space="preserve"> PAGE </w:instrText>
            </w:r>
            <w:r w:rsidR="00CE460F">
              <w:rPr>
                <w:b/>
                <w:bCs/>
                <w:sz w:val="24"/>
                <w:szCs w:val="24"/>
              </w:rPr>
              <w:fldChar w:fldCharType="separate"/>
            </w:r>
            <w:r w:rsidR="00B3681D">
              <w:rPr>
                <w:b/>
                <w:bCs/>
                <w:noProof/>
              </w:rPr>
              <w:t>2</w:t>
            </w:r>
            <w:r w:rsidR="00CE460F">
              <w:rPr>
                <w:b/>
                <w:bCs/>
                <w:sz w:val="24"/>
                <w:szCs w:val="24"/>
              </w:rPr>
              <w:fldChar w:fldCharType="end"/>
            </w:r>
            <w:r w:rsidR="00CE460F">
              <w:t xml:space="preserve"> of </w:t>
            </w:r>
            <w:r w:rsidR="00CE460F">
              <w:rPr>
                <w:b/>
                <w:bCs/>
                <w:sz w:val="24"/>
                <w:szCs w:val="24"/>
              </w:rPr>
              <w:fldChar w:fldCharType="begin"/>
            </w:r>
            <w:r w:rsidR="00CE460F">
              <w:rPr>
                <w:b/>
                <w:bCs/>
              </w:rPr>
              <w:instrText xml:space="preserve"> NUMPAGES  </w:instrText>
            </w:r>
            <w:r w:rsidR="00CE460F">
              <w:rPr>
                <w:b/>
                <w:bCs/>
                <w:sz w:val="24"/>
                <w:szCs w:val="24"/>
              </w:rPr>
              <w:fldChar w:fldCharType="separate"/>
            </w:r>
            <w:r w:rsidR="00B3681D">
              <w:rPr>
                <w:b/>
                <w:bCs/>
                <w:noProof/>
              </w:rPr>
              <w:t>3</w:t>
            </w:r>
            <w:r w:rsidR="00CE460F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E460F" w:rsidRDefault="00CE460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772" w:rsidRDefault="00AC7772" w:rsidP="00612572">
      <w:pPr>
        <w:spacing w:after="0" w:line="240" w:lineRule="auto"/>
      </w:pPr>
      <w:r>
        <w:separator/>
      </w:r>
    </w:p>
  </w:footnote>
  <w:footnote w:type="continuationSeparator" w:id="0">
    <w:p w:rsidR="00AC7772" w:rsidRDefault="00AC7772" w:rsidP="006125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2D3D" w:rsidRDefault="00BD7C32" w:rsidP="00442D3D">
    <w:pPr>
      <w:pStyle w:val="Header"/>
      <w:pBdr>
        <w:bottom w:val="thickThinSmallGap" w:sz="24" w:space="1" w:color="622423" w:themeColor="accent2" w:themeShade="7F"/>
      </w:pBdr>
      <w:tabs>
        <w:tab w:val="left" w:pos="7995"/>
      </w:tabs>
      <w:rPr>
        <w:rFonts w:asciiTheme="majorHAnsi" w:eastAsiaTheme="majorEastAsia" w:hAnsiTheme="majorHAnsi" w:cstheme="majorBidi"/>
        <w:sz w:val="28"/>
        <w:szCs w:val="28"/>
      </w:rPr>
    </w:pPr>
    <w:r>
      <w:rPr>
        <w:rFonts w:asciiTheme="majorHAnsi" w:eastAsiaTheme="majorEastAsia" w:hAnsiTheme="majorHAnsi" w:cstheme="majorBidi"/>
        <w:noProof/>
        <w:sz w:val="32"/>
        <w:szCs w:val="32"/>
      </w:rPr>
      <w:drawing>
        <wp:inline distT="0" distB="0" distL="0" distR="0" wp14:anchorId="4FD191D2">
          <wp:extent cx="1828800" cy="424183"/>
          <wp:effectExtent l="0" t="0" r="0" b="0"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1879" cy="42953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442D3D">
      <w:rPr>
        <w:rFonts w:asciiTheme="majorHAnsi" w:eastAsiaTheme="majorEastAsia" w:hAnsiTheme="majorHAnsi" w:cstheme="majorBidi"/>
        <w:sz w:val="32"/>
        <w:szCs w:val="32"/>
      </w:rPr>
      <w:tab/>
    </w:r>
    <w:sdt>
      <w:sdtPr>
        <w:rPr>
          <w:rFonts w:asciiTheme="majorHAnsi" w:eastAsiaTheme="majorEastAsia" w:hAnsiTheme="majorHAnsi" w:cstheme="majorBidi"/>
          <w:sz w:val="28"/>
          <w:szCs w:val="28"/>
        </w:rPr>
        <w:alias w:val="Title"/>
        <w:id w:val="77738743"/>
        <w:placeholder>
          <w:docPart w:val="EC4F3100A78C40CC9D26DE949D126276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proofErr w:type="spellStart"/>
        <w:r w:rsidR="00442D3D">
          <w:rPr>
            <w:rFonts w:asciiTheme="majorHAnsi" w:eastAsiaTheme="majorEastAsia" w:hAnsiTheme="majorHAnsi" w:cstheme="majorBidi"/>
            <w:sz w:val="28"/>
            <w:szCs w:val="28"/>
          </w:rPr>
          <w:t>i</w:t>
        </w:r>
        <w:r w:rsidR="00CE460F" w:rsidRPr="00442D3D">
          <w:rPr>
            <w:rFonts w:asciiTheme="majorHAnsi" w:eastAsiaTheme="majorEastAsia" w:hAnsiTheme="majorHAnsi" w:cstheme="majorBidi"/>
            <w:sz w:val="28"/>
            <w:szCs w:val="28"/>
          </w:rPr>
          <w:t>Medidata</w:t>
        </w:r>
        <w:proofErr w:type="spellEnd"/>
        <w:r w:rsidR="00CE460F" w:rsidRPr="00442D3D">
          <w:rPr>
            <w:rFonts w:asciiTheme="majorHAnsi" w:eastAsiaTheme="majorEastAsia" w:hAnsiTheme="majorHAnsi" w:cstheme="majorBidi"/>
            <w:sz w:val="28"/>
            <w:szCs w:val="28"/>
          </w:rPr>
          <w:t xml:space="preserve"> Access Guide</w:t>
        </w:r>
      </w:sdtContent>
    </w:sdt>
    <w:r w:rsidR="00442D3D" w:rsidRPr="00442D3D">
      <w:rPr>
        <w:rFonts w:asciiTheme="majorHAnsi" w:eastAsiaTheme="majorEastAsia" w:hAnsiTheme="majorHAnsi" w:cstheme="majorBidi"/>
        <w:sz w:val="28"/>
        <w:szCs w:val="28"/>
      </w:rPr>
      <w:tab/>
    </w:r>
  </w:p>
  <w:p w:rsidR="00CE460F" w:rsidRDefault="00CE460F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A542C6"/>
    <w:multiLevelType w:val="hybridMultilevel"/>
    <w:tmpl w:val="D758C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FE533B"/>
    <w:multiLevelType w:val="hybridMultilevel"/>
    <w:tmpl w:val="80C20B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232A6"/>
    <w:rsid w:val="000041F0"/>
    <w:rsid w:val="0000666E"/>
    <w:rsid w:val="00006937"/>
    <w:rsid w:val="000105DD"/>
    <w:rsid w:val="0001094F"/>
    <w:rsid w:val="000147B1"/>
    <w:rsid w:val="00020E7B"/>
    <w:rsid w:val="00021288"/>
    <w:rsid w:val="00023A4E"/>
    <w:rsid w:val="00027481"/>
    <w:rsid w:val="00032089"/>
    <w:rsid w:val="0003299B"/>
    <w:rsid w:val="00037AED"/>
    <w:rsid w:val="00041479"/>
    <w:rsid w:val="00041D35"/>
    <w:rsid w:val="0004426B"/>
    <w:rsid w:val="00046141"/>
    <w:rsid w:val="0004627F"/>
    <w:rsid w:val="00054662"/>
    <w:rsid w:val="00064FB8"/>
    <w:rsid w:val="00065280"/>
    <w:rsid w:val="000656DF"/>
    <w:rsid w:val="000753DC"/>
    <w:rsid w:val="00077A52"/>
    <w:rsid w:val="0008215D"/>
    <w:rsid w:val="00082782"/>
    <w:rsid w:val="00095309"/>
    <w:rsid w:val="000959B5"/>
    <w:rsid w:val="000A0F71"/>
    <w:rsid w:val="000A1DB7"/>
    <w:rsid w:val="000A39B4"/>
    <w:rsid w:val="000A5384"/>
    <w:rsid w:val="000A72EF"/>
    <w:rsid w:val="000B0043"/>
    <w:rsid w:val="000B455F"/>
    <w:rsid w:val="000B5D21"/>
    <w:rsid w:val="000C0199"/>
    <w:rsid w:val="000C5492"/>
    <w:rsid w:val="000C6EED"/>
    <w:rsid w:val="000C72A6"/>
    <w:rsid w:val="000C7358"/>
    <w:rsid w:val="000D12B9"/>
    <w:rsid w:val="000D1C22"/>
    <w:rsid w:val="000E3A38"/>
    <w:rsid w:val="000F2D99"/>
    <w:rsid w:val="000F67FF"/>
    <w:rsid w:val="00101641"/>
    <w:rsid w:val="00111608"/>
    <w:rsid w:val="00113E25"/>
    <w:rsid w:val="00122F38"/>
    <w:rsid w:val="001232A6"/>
    <w:rsid w:val="001247F0"/>
    <w:rsid w:val="001258EA"/>
    <w:rsid w:val="0013198B"/>
    <w:rsid w:val="00136F52"/>
    <w:rsid w:val="00140EB6"/>
    <w:rsid w:val="0014200B"/>
    <w:rsid w:val="00164C57"/>
    <w:rsid w:val="00166788"/>
    <w:rsid w:val="00173289"/>
    <w:rsid w:val="00173FF4"/>
    <w:rsid w:val="0017403D"/>
    <w:rsid w:val="00183077"/>
    <w:rsid w:val="001A1B9F"/>
    <w:rsid w:val="001B3FA6"/>
    <w:rsid w:val="001C34AE"/>
    <w:rsid w:val="001C466D"/>
    <w:rsid w:val="001C6A6A"/>
    <w:rsid w:val="001E1861"/>
    <w:rsid w:val="001E6F6A"/>
    <w:rsid w:val="001E7E52"/>
    <w:rsid w:val="0020209A"/>
    <w:rsid w:val="00210A92"/>
    <w:rsid w:val="00213533"/>
    <w:rsid w:val="002203D6"/>
    <w:rsid w:val="0022076C"/>
    <w:rsid w:val="002209B5"/>
    <w:rsid w:val="002244B5"/>
    <w:rsid w:val="00224A1C"/>
    <w:rsid w:val="00226B03"/>
    <w:rsid w:val="00232B92"/>
    <w:rsid w:val="00232F1F"/>
    <w:rsid w:val="00251823"/>
    <w:rsid w:val="002558CD"/>
    <w:rsid w:val="002607B7"/>
    <w:rsid w:val="00267314"/>
    <w:rsid w:val="002678B8"/>
    <w:rsid w:val="00283311"/>
    <w:rsid w:val="002833D3"/>
    <w:rsid w:val="00283964"/>
    <w:rsid w:val="00293DE2"/>
    <w:rsid w:val="002A0EDF"/>
    <w:rsid w:val="002B07DC"/>
    <w:rsid w:val="002B73B4"/>
    <w:rsid w:val="002C1AAF"/>
    <w:rsid w:val="002C4109"/>
    <w:rsid w:val="002D6835"/>
    <w:rsid w:val="002E150B"/>
    <w:rsid w:val="002E4864"/>
    <w:rsid w:val="002F1D50"/>
    <w:rsid w:val="002F3BE3"/>
    <w:rsid w:val="00301522"/>
    <w:rsid w:val="00314CF7"/>
    <w:rsid w:val="00317F64"/>
    <w:rsid w:val="003319B9"/>
    <w:rsid w:val="003325C0"/>
    <w:rsid w:val="00334CAB"/>
    <w:rsid w:val="00342BD2"/>
    <w:rsid w:val="00346279"/>
    <w:rsid w:val="00362604"/>
    <w:rsid w:val="003642E3"/>
    <w:rsid w:val="003712DC"/>
    <w:rsid w:val="00371F4A"/>
    <w:rsid w:val="003730F6"/>
    <w:rsid w:val="0037462E"/>
    <w:rsid w:val="00374934"/>
    <w:rsid w:val="00377A3A"/>
    <w:rsid w:val="003850B8"/>
    <w:rsid w:val="003866F5"/>
    <w:rsid w:val="00390980"/>
    <w:rsid w:val="003920EC"/>
    <w:rsid w:val="003A2056"/>
    <w:rsid w:val="003A3217"/>
    <w:rsid w:val="003A5530"/>
    <w:rsid w:val="003C6D92"/>
    <w:rsid w:val="003D1101"/>
    <w:rsid w:val="003D19C8"/>
    <w:rsid w:val="003D31B8"/>
    <w:rsid w:val="003D61CC"/>
    <w:rsid w:val="003F1FEB"/>
    <w:rsid w:val="003F378A"/>
    <w:rsid w:val="003F3D8A"/>
    <w:rsid w:val="003F751C"/>
    <w:rsid w:val="003F78A7"/>
    <w:rsid w:val="004009AD"/>
    <w:rsid w:val="004049FF"/>
    <w:rsid w:val="00407007"/>
    <w:rsid w:val="004110DF"/>
    <w:rsid w:val="0041250F"/>
    <w:rsid w:val="00417014"/>
    <w:rsid w:val="00422602"/>
    <w:rsid w:val="004231B6"/>
    <w:rsid w:val="00427BD4"/>
    <w:rsid w:val="004354B2"/>
    <w:rsid w:val="00442D3D"/>
    <w:rsid w:val="00444103"/>
    <w:rsid w:val="00447D3E"/>
    <w:rsid w:val="0047321E"/>
    <w:rsid w:val="004763D8"/>
    <w:rsid w:val="00483F5C"/>
    <w:rsid w:val="00492F19"/>
    <w:rsid w:val="004931BF"/>
    <w:rsid w:val="004A1AA3"/>
    <w:rsid w:val="004A216F"/>
    <w:rsid w:val="004A2A30"/>
    <w:rsid w:val="004B08BC"/>
    <w:rsid w:val="004B4A7D"/>
    <w:rsid w:val="004D0AFC"/>
    <w:rsid w:val="004D7941"/>
    <w:rsid w:val="004E5CE9"/>
    <w:rsid w:val="004E7EF8"/>
    <w:rsid w:val="004F09D4"/>
    <w:rsid w:val="004F1BB6"/>
    <w:rsid w:val="004F7811"/>
    <w:rsid w:val="00501B01"/>
    <w:rsid w:val="005025C7"/>
    <w:rsid w:val="005025F5"/>
    <w:rsid w:val="0050552F"/>
    <w:rsid w:val="00505900"/>
    <w:rsid w:val="005103D4"/>
    <w:rsid w:val="00510BC2"/>
    <w:rsid w:val="00514053"/>
    <w:rsid w:val="00515927"/>
    <w:rsid w:val="00522245"/>
    <w:rsid w:val="00522CCD"/>
    <w:rsid w:val="00540E83"/>
    <w:rsid w:val="00542E0E"/>
    <w:rsid w:val="005460C5"/>
    <w:rsid w:val="00546F49"/>
    <w:rsid w:val="00556065"/>
    <w:rsid w:val="005608E5"/>
    <w:rsid w:val="005627D6"/>
    <w:rsid w:val="00576CC3"/>
    <w:rsid w:val="005777D8"/>
    <w:rsid w:val="00586323"/>
    <w:rsid w:val="005A37FF"/>
    <w:rsid w:val="005A6276"/>
    <w:rsid w:val="005A68F0"/>
    <w:rsid w:val="005B2A41"/>
    <w:rsid w:val="005B69FC"/>
    <w:rsid w:val="005C2C77"/>
    <w:rsid w:val="005C5AB3"/>
    <w:rsid w:val="005C76DC"/>
    <w:rsid w:val="005C7F17"/>
    <w:rsid w:val="005D69BD"/>
    <w:rsid w:val="005E1C9D"/>
    <w:rsid w:val="005E2CEA"/>
    <w:rsid w:val="005E4B90"/>
    <w:rsid w:val="005E70D5"/>
    <w:rsid w:val="005F6FC7"/>
    <w:rsid w:val="005F7C3C"/>
    <w:rsid w:val="00602A74"/>
    <w:rsid w:val="00605CDF"/>
    <w:rsid w:val="0061114E"/>
    <w:rsid w:val="00612572"/>
    <w:rsid w:val="00616D2E"/>
    <w:rsid w:val="00626F01"/>
    <w:rsid w:val="00627B43"/>
    <w:rsid w:val="00630DD7"/>
    <w:rsid w:val="0063435B"/>
    <w:rsid w:val="00635467"/>
    <w:rsid w:val="00645DC4"/>
    <w:rsid w:val="00654DA0"/>
    <w:rsid w:val="006626C1"/>
    <w:rsid w:val="00662A81"/>
    <w:rsid w:val="0066350C"/>
    <w:rsid w:val="00670535"/>
    <w:rsid w:val="00673728"/>
    <w:rsid w:val="00680235"/>
    <w:rsid w:val="006807A8"/>
    <w:rsid w:val="0068443A"/>
    <w:rsid w:val="00684F13"/>
    <w:rsid w:val="00691198"/>
    <w:rsid w:val="0069581F"/>
    <w:rsid w:val="006A52BA"/>
    <w:rsid w:val="006A5C6A"/>
    <w:rsid w:val="006B069F"/>
    <w:rsid w:val="006B075A"/>
    <w:rsid w:val="006B7B31"/>
    <w:rsid w:val="006C5050"/>
    <w:rsid w:val="006C7AFC"/>
    <w:rsid w:val="006D19D0"/>
    <w:rsid w:val="006D590F"/>
    <w:rsid w:val="006F05B6"/>
    <w:rsid w:val="006F05EB"/>
    <w:rsid w:val="006F146A"/>
    <w:rsid w:val="00700CE9"/>
    <w:rsid w:val="00701A95"/>
    <w:rsid w:val="00703E1D"/>
    <w:rsid w:val="007106C8"/>
    <w:rsid w:val="0071213A"/>
    <w:rsid w:val="00716537"/>
    <w:rsid w:val="00720FFA"/>
    <w:rsid w:val="007216B8"/>
    <w:rsid w:val="007249E5"/>
    <w:rsid w:val="00725C64"/>
    <w:rsid w:val="0072626A"/>
    <w:rsid w:val="007337D8"/>
    <w:rsid w:val="00742ECD"/>
    <w:rsid w:val="00746B40"/>
    <w:rsid w:val="00755B87"/>
    <w:rsid w:val="0077320D"/>
    <w:rsid w:val="007902F4"/>
    <w:rsid w:val="00797FF4"/>
    <w:rsid w:val="007A046C"/>
    <w:rsid w:val="007A298E"/>
    <w:rsid w:val="007A3D05"/>
    <w:rsid w:val="007B29D2"/>
    <w:rsid w:val="007B4861"/>
    <w:rsid w:val="007C4C19"/>
    <w:rsid w:val="007C586F"/>
    <w:rsid w:val="007D031A"/>
    <w:rsid w:val="007D55C3"/>
    <w:rsid w:val="007D7051"/>
    <w:rsid w:val="007D7129"/>
    <w:rsid w:val="007E2B04"/>
    <w:rsid w:val="007E5C86"/>
    <w:rsid w:val="007F096C"/>
    <w:rsid w:val="007F163B"/>
    <w:rsid w:val="007F6DC6"/>
    <w:rsid w:val="007F7291"/>
    <w:rsid w:val="00802375"/>
    <w:rsid w:val="00802DE3"/>
    <w:rsid w:val="008043F6"/>
    <w:rsid w:val="00806DB0"/>
    <w:rsid w:val="00811DA2"/>
    <w:rsid w:val="00823B55"/>
    <w:rsid w:val="00823FC1"/>
    <w:rsid w:val="008268BA"/>
    <w:rsid w:val="0083046B"/>
    <w:rsid w:val="0084214C"/>
    <w:rsid w:val="0084273F"/>
    <w:rsid w:val="008459B5"/>
    <w:rsid w:val="00846017"/>
    <w:rsid w:val="00851AF2"/>
    <w:rsid w:val="008701EA"/>
    <w:rsid w:val="0087125B"/>
    <w:rsid w:val="0087153D"/>
    <w:rsid w:val="008767F8"/>
    <w:rsid w:val="00876F29"/>
    <w:rsid w:val="00877140"/>
    <w:rsid w:val="00881724"/>
    <w:rsid w:val="00883173"/>
    <w:rsid w:val="008858D1"/>
    <w:rsid w:val="008939A9"/>
    <w:rsid w:val="00895637"/>
    <w:rsid w:val="0089563A"/>
    <w:rsid w:val="00896321"/>
    <w:rsid w:val="00897A59"/>
    <w:rsid w:val="008B65CD"/>
    <w:rsid w:val="008B73E6"/>
    <w:rsid w:val="008C02DC"/>
    <w:rsid w:val="008C5543"/>
    <w:rsid w:val="008D10B8"/>
    <w:rsid w:val="008E250D"/>
    <w:rsid w:val="008E2619"/>
    <w:rsid w:val="008E29B3"/>
    <w:rsid w:val="008F1C57"/>
    <w:rsid w:val="008F4539"/>
    <w:rsid w:val="00905116"/>
    <w:rsid w:val="009126B4"/>
    <w:rsid w:val="00912A19"/>
    <w:rsid w:val="00916E94"/>
    <w:rsid w:val="00921C29"/>
    <w:rsid w:val="00923B8C"/>
    <w:rsid w:val="00925746"/>
    <w:rsid w:val="00926571"/>
    <w:rsid w:val="00926B7A"/>
    <w:rsid w:val="009300AE"/>
    <w:rsid w:val="009304E6"/>
    <w:rsid w:val="009411F2"/>
    <w:rsid w:val="00941E2F"/>
    <w:rsid w:val="009428A5"/>
    <w:rsid w:val="009444D4"/>
    <w:rsid w:val="00950C49"/>
    <w:rsid w:val="009511FD"/>
    <w:rsid w:val="00957258"/>
    <w:rsid w:val="00960388"/>
    <w:rsid w:val="00962220"/>
    <w:rsid w:val="009646BD"/>
    <w:rsid w:val="009713E6"/>
    <w:rsid w:val="009840DF"/>
    <w:rsid w:val="009A710E"/>
    <w:rsid w:val="009B5CDB"/>
    <w:rsid w:val="009C2152"/>
    <w:rsid w:val="009C4481"/>
    <w:rsid w:val="009C752D"/>
    <w:rsid w:val="009D70A2"/>
    <w:rsid w:val="009D76AB"/>
    <w:rsid w:val="009D7953"/>
    <w:rsid w:val="009D7E06"/>
    <w:rsid w:val="009E386A"/>
    <w:rsid w:val="009E640B"/>
    <w:rsid w:val="009E76B8"/>
    <w:rsid w:val="00A05EE2"/>
    <w:rsid w:val="00A05F1A"/>
    <w:rsid w:val="00A10C0A"/>
    <w:rsid w:val="00A128BC"/>
    <w:rsid w:val="00A12D97"/>
    <w:rsid w:val="00A14DFE"/>
    <w:rsid w:val="00A16245"/>
    <w:rsid w:val="00A17B83"/>
    <w:rsid w:val="00A23692"/>
    <w:rsid w:val="00A2429A"/>
    <w:rsid w:val="00A2484E"/>
    <w:rsid w:val="00A2526A"/>
    <w:rsid w:val="00A26AB6"/>
    <w:rsid w:val="00A4286D"/>
    <w:rsid w:val="00A4321F"/>
    <w:rsid w:val="00A46DB8"/>
    <w:rsid w:val="00A50019"/>
    <w:rsid w:val="00A54E64"/>
    <w:rsid w:val="00A669D5"/>
    <w:rsid w:val="00A722F0"/>
    <w:rsid w:val="00A744BD"/>
    <w:rsid w:val="00A7641B"/>
    <w:rsid w:val="00A81069"/>
    <w:rsid w:val="00A83C11"/>
    <w:rsid w:val="00A84F57"/>
    <w:rsid w:val="00A8599C"/>
    <w:rsid w:val="00A92437"/>
    <w:rsid w:val="00A93115"/>
    <w:rsid w:val="00A95E7B"/>
    <w:rsid w:val="00AA5B3F"/>
    <w:rsid w:val="00AA65B8"/>
    <w:rsid w:val="00AA7818"/>
    <w:rsid w:val="00AB0A9C"/>
    <w:rsid w:val="00AB2F6B"/>
    <w:rsid w:val="00AB4FDD"/>
    <w:rsid w:val="00AC06E3"/>
    <w:rsid w:val="00AC4436"/>
    <w:rsid w:val="00AC7772"/>
    <w:rsid w:val="00AD2F51"/>
    <w:rsid w:val="00AD4E21"/>
    <w:rsid w:val="00AD54AD"/>
    <w:rsid w:val="00AE3035"/>
    <w:rsid w:val="00AE30D8"/>
    <w:rsid w:val="00AF6493"/>
    <w:rsid w:val="00AF7B75"/>
    <w:rsid w:val="00B0592D"/>
    <w:rsid w:val="00B06F58"/>
    <w:rsid w:val="00B1309C"/>
    <w:rsid w:val="00B16CBD"/>
    <w:rsid w:val="00B20283"/>
    <w:rsid w:val="00B24A1C"/>
    <w:rsid w:val="00B269F7"/>
    <w:rsid w:val="00B27236"/>
    <w:rsid w:val="00B32807"/>
    <w:rsid w:val="00B35175"/>
    <w:rsid w:val="00B36690"/>
    <w:rsid w:val="00B3681D"/>
    <w:rsid w:val="00B37E9C"/>
    <w:rsid w:val="00B47E09"/>
    <w:rsid w:val="00B61634"/>
    <w:rsid w:val="00B6388D"/>
    <w:rsid w:val="00B72E4B"/>
    <w:rsid w:val="00B82FF5"/>
    <w:rsid w:val="00B91182"/>
    <w:rsid w:val="00B94E06"/>
    <w:rsid w:val="00BA0890"/>
    <w:rsid w:val="00BA5D80"/>
    <w:rsid w:val="00BA71C7"/>
    <w:rsid w:val="00BB1FB0"/>
    <w:rsid w:val="00BB301C"/>
    <w:rsid w:val="00BB3EEE"/>
    <w:rsid w:val="00BC7B90"/>
    <w:rsid w:val="00BD7C32"/>
    <w:rsid w:val="00BE0438"/>
    <w:rsid w:val="00BE541D"/>
    <w:rsid w:val="00BE5818"/>
    <w:rsid w:val="00BE5A34"/>
    <w:rsid w:val="00BE6705"/>
    <w:rsid w:val="00BF0443"/>
    <w:rsid w:val="00BF25F5"/>
    <w:rsid w:val="00BF2979"/>
    <w:rsid w:val="00BF3D8C"/>
    <w:rsid w:val="00C0460A"/>
    <w:rsid w:val="00C05D2B"/>
    <w:rsid w:val="00C21D81"/>
    <w:rsid w:val="00C225BD"/>
    <w:rsid w:val="00C2274B"/>
    <w:rsid w:val="00C26BBD"/>
    <w:rsid w:val="00C26FF6"/>
    <w:rsid w:val="00C361C5"/>
    <w:rsid w:val="00C364F6"/>
    <w:rsid w:val="00C36F79"/>
    <w:rsid w:val="00C44046"/>
    <w:rsid w:val="00C51535"/>
    <w:rsid w:val="00C66F2D"/>
    <w:rsid w:val="00C7038A"/>
    <w:rsid w:val="00C846BA"/>
    <w:rsid w:val="00C9047A"/>
    <w:rsid w:val="00C96E12"/>
    <w:rsid w:val="00CA180F"/>
    <w:rsid w:val="00CA1903"/>
    <w:rsid w:val="00CA312B"/>
    <w:rsid w:val="00CB1798"/>
    <w:rsid w:val="00CC0B3D"/>
    <w:rsid w:val="00CC5029"/>
    <w:rsid w:val="00CC79F7"/>
    <w:rsid w:val="00CD12AC"/>
    <w:rsid w:val="00CD171B"/>
    <w:rsid w:val="00CD463A"/>
    <w:rsid w:val="00CD7B14"/>
    <w:rsid w:val="00CE460F"/>
    <w:rsid w:val="00CE6FBB"/>
    <w:rsid w:val="00CF67F6"/>
    <w:rsid w:val="00CF685D"/>
    <w:rsid w:val="00D07F85"/>
    <w:rsid w:val="00D20AE3"/>
    <w:rsid w:val="00D236EB"/>
    <w:rsid w:val="00D23A61"/>
    <w:rsid w:val="00D23F6B"/>
    <w:rsid w:val="00D25DF2"/>
    <w:rsid w:val="00D2602F"/>
    <w:rsid w:val="00D30724"/>
    <w:rsid w:val="00D32D7C"/>
    <w:rsid w:val="00D334A0"/>
    <w:rsid w:val="00D4062A"/>
    <w:rsid w:val="00D44506"/>
    <w:rsid w:val="00D4586A"/>
    <w:rsid w:val="00D47888"/>
    <w:rsid w:val="00D67CE4"/>
    <w:rsid w:val="00D71D9E"/>
    <w:rsid w:val="00D726C3"/>
    <w:rsid w:val="00D7339A"/>
    <w:rsid w:val="00D752C6"/>
    <w:rsid w:val="00D8011F"/>
    <w:rsid w:val="00D85546"/>
    <w:rsid w:val="00D86AC3"/>
    <w:rsid w:val="00D9095B"/>
    <w:rsid w:val="00D933E8"/>
    <w:rsid w:val="00D93C8C"/>
    <w:rsid w:val="00D9404B"/>
    <w:rsid w:val="00DA3FBA"/>
    <w:rsid w:val="00DA6D9D"/>
    <w:rsid w:val="00DA70BF"/>
    <w:rsid w:val="00DC0392"/>
    <w:rsid w:val="00DD07B6"/>
    <w:rsid w:val="00DD0BCD"/>
    <w:rsid w:val="00DD28BF"/>
    <w:rsid w:val="00DD3FA7"/>
    <w:rsid w:val="00DD4D78"/>
    <w:rsid w:val="00DD5818"/>
    <w:rsid w:val="00DE50F3"/>
    <w:rsid w:val="00DE6A7E"/>
    <w:rsid w:val="00DF062E"/>
    <w:rsid w:val="00E05E60"/>
    <w:rsid w:val="00E06C9B"/>
    <w:rsid w:val="00E13FD5"/>
    <w:rsid w:val="00E140C8"/>
    <w:rsid w:val="00E14C7F"/>
    <w:rsid w:val="00E254D5"/>
    <w:rsid w:val="00E42172"/>
    <w:rsid w:val="00E575A3"/>
    <w:rsid w:val="00E61425"/>
    <w:rsid w:val="00E65D9A"/>
    <w:rsid w:val="00E706DE"/>
    <w:rsid w:val="00E74386"/>
    <w:rsid w:val="00E76376"/>
    <w:rsid w:val="00E768C3"/>
    <w:rsid w:val="00E936C9"/>
    <w:rsid w:val="00E96786"/>
    <w:rsid w:val="00E973A8"/>
    <w:rsid w:val="00EA60C6"/>
    <w:rsid w:val="00EB60C0"/>
    <w:rsid w:val="00EC1077"/>
    <w:rsid w:val="00EC1459"/>
    <w:rsid w:val="00EC34A9"/>
    <w:rsid w:val="00EC64C5"/>
    <w:rsid w:val="00EC66B3"/>
    <w:rsid w:val="00EE32CA"/>
    <w:rsid w:val="00EE4D2B"/>
    <w:rsid w:val="00EF35CB"/>
    <w:rsid w:val="00F00E12"/>
    <w:rsid w:val="00F02779"/>
    <w:rsid w:val="00F14B00"/>
    <w:rsid w:val="00F163A2"/>
    <w:rsid w:val="00F403A6"/>
    <w:rsid w:val="00F45A13"/>
    <w:rsid w:val="00F47631"/>
    <w:rsid w:val="00F533B3"/>
    <w:rsid w:val="00F556F5"/>
    <w:rsid w:val="00F63305"/>
    <w:rsid w:val="00F64602"/>
    <w:rsid w:val="00F67D08"/>
    <w:rsid w:val="00F74976"/>
    <w:rsid w:val="00F8156F"/>
    <w:rsid w:val="00F9025F"/>
    <w:rsid w:val="00F91C1D"/>
    <w:rsid w:val="00FA0F72"/>
    <w:rsid w:val="00FA5F14"/>
    <w:rsid w:val="00FB6990"/>
    <w:rsid w:val="00FC365A"/>
    <w:rsid w:val="00FD0054"/>
    <w:rsid w:val="00FD3824"/>
    <w:rsid w:val="00FD4DB5"/>
    <w:rsid w:val="00FD4E69"/>
    <w:rsid w:val="00FD6857"/>
    <w:rsid w:val="00FD7510"/>
    <w:rsid w:val="00FD7EB4"/>
    <w:rsid w:val="00FE2FBE"/>
    <w:rsid w:val="00FE605D"/>
    <w:rsid w:val="00FF4112"/>
    <w:rsid w:val="00FF6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05E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5EE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041F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125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2572"/>
  </w:style>
  <w:style w:type="paragraph" w:styleId="Footer">
    <w:name w:val="footer"/>
    <w:basedOn w:val="Normal"/>
    <w:link w:val="FooterChar"/>
    <w:uiPriority w:val="99"/>
    <w:unhideWhenUsed/>
    <w:rsid w:val="006125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2572"/>
  </w:style>
  <w:style w:type="table" w:styleId="TableGrid">
    <w:name w:val="Table Grid"/>
    <w:basedOn w:val="TableNormal"/>
    <w:uiPriority w:val="59"/>
    <w:rsid w:val="00BB1F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B60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60C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60C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60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60C0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image" Target="cid:image004.jpg@01D18C25.2DAE6EE0" TargetMode="Externa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C4F3100A78C40CC9D26DE949D1262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57C820-6B9D-4B58-842B-F1F4BC922B11}"/>
      </w:docPartPr>
      <w:docPartBody>
        <w:p w:rsidR="007F1BF5" w:rsidRDefault="00B63F78" w:rsidP="00B63F78">
          <w:pPr>
            <w:pStyle w:val="EC4F3100A78C40CC9D26DE949D126276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F78"/>
    <w:rsid w:val="00156E62"/>
    <w:rsid w:val="00301F66"/>
    <w:rsid w:val="003317B6"/>
    <w:rsid w:val="003D30BE"/>
    <w:rsid w:val="00581592"/>
    <w:rsid w:val="007F1BF5"/>
    <w:rsid w:val="008C3EF0"/>
    <w:rsid w:val="008E6148"/>
    <w:rsid w:val="00B63F78"/>
    <w:rsid w:val="00C10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C4F3100A78C40CC9D26DE949D126276">
    <w:name w:val="EC4F3100A78C40CC9D26DE949D126276"/>
    <w:rsid w:val="00B63F78"/>
  </w:style>
  <w:style w:type="paragraph" w:customStyle="1" w:styleId="4054D04233084BC4B8F9B9A6EDFB25CA">
    <w:name w:val="4054D04233084BC4B8F9B9A6EDFB25CA"/>
    <w:rsid w:val="00B63F78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C4F3100A78C40CC9D26DE949D126276">
    <w:name w:val="EC4F3100A78C40CC9D26DE949D126276"/>
    <w:rsid w:val="00B63F78"/>
  </w:style>
  <w:style w:type="paragraph" w:customStyle="1" w:styleId="4054D04233084BC4B8F9B9A6EDFB25CA">
    <w:name w:val="4054D04233084BC4B8F9B9A6EDFB25CA"/>
    <w:rsid w:val="00B63F7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12FBFC94BB384CB90AED665D8DE53A" ma:contentTypeVersion="0" ma:contentTypeDescription="Create a new document." ma:contentTypeScope="" ma:versionID="9b41170b6c024534da4949c27058f6e2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8916D12-C384-412D-A441-0CBBC7182AA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4AB2C06-ED10-4393-B7E7-AD8F4EE87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F492B6B-F0D8-4A50-B145-2FF868764804}">
  <ds:schemaRefs>
    <ds:schemaRef ds:uri="http://purl.org/dc/terms/"/>
    <ds:schemaRef ds:uri="http://schemas.microsoft.com/office/infopath/2007/PartnerControls"/>
    <ds:schemaRef ds:uri="http://purl.org/dc/dcmitype/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5E317779.dotm</Template>
  <TotalTime>8</TotalTime>
  <Pages>3</Pages>
  <Words>238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iMedidata Access Guide</vt:lpstr>
    </vt:vector>
  </TitlesOfParts>
  <Company>Baxter Healthcare</Company>
  <LinksUpToDate>false</LinksUpToDate>
  <CharactersWithSpaces>1595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iMedidata Access Guide</dc:title>
  <dc:creator>Jennings, Elizabeth Ashley</dc:creator>
  <cp:lastModifiedBy>Patterson, Karen B</cp:lastModifiedBy>
  <cp:revision>7</cp:revision>
  <dcterms:created xsi:type="dcterms:W3CDTF">2016-07-12T23:28:00Z</dcterms:created>
  <dcterms:modified xsi:type="dcterms:W3CDTF">2016-07-12T23:51:00Z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0x0101001512FBFC94BB384CB90AED665D8DE53A</vt:lpwstr>
  </property>
</Properties>
</file>