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10A" w:rsidRDefault="0034010A" w:rsidP="00BA08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t>CONTACT CLINIC STAFF IF YOU HAVE ANY CONCERNS REGARDING YOUR INJECTION SITE</w:t>
      </w:r>
    </w:p>
    <w:p w:rsidR="0034010A" w:rsidRDefault="0034010A" w:rsidP="0034010A">
      <w:pPr>
        <w:spacing w:after="0"/>
      </w:pPr>
    </w:p>
    <w:p w:rsidR="0034010A" w:rsidRDefault="0034010A" w:rsidP="00F0125A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DAY OF INJECTIONS (Day 0)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</w:t>
      </w:r>
      <w:r w:rsidR="00BA0861">
        <w:rPr>
          <w:rFonts w:hAnsi="Calibri"/>
          <w:b/>
          <w:bCs/>
          <w:color w:val="000000" w:themeColor="text1"/>
          <w:kern w:val="24"/>
        </w:rPr>
        <w:t>: _</w:t>
      </w:r>
      <w:r>
        <w:rPr>
          <w:rFonts w:hAnsi="Calibri"/>
          <w:b/>
          <w:bCs/>
          <w:color w:val="000000" w:themeColor="text1"/>
          <w:kern w:val="24"/>
        </w:rPr>
        <w:t>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34010A" w:rsidRPr="0034010A" w:rsidTr="008F5D40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7 days after injections</w:t>
            </w:r>
          </w:p>
        </w:tc>
      </w:tr>
      <w:tr w:rsidR="0034010A" w:rsidRPr="0034010A" w:rsidTr="008F5D40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</w:pPr>
            <w:r w:rsidRPr="0034010A">
              <w:t>12:00am up to 11:59pm</w:t>
            </w:r>
          </w:p>
        </w:tc>
      </w:tr>
    </w:tbl>
    <w:p w:rsidR="0034010A" w:rsidRDefault="0034010A" w:rsidP="0034010A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7CEAEF26" wp14:editId="5BE5824F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3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Default="0034010A" w:rsidP="0034010A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4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7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0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7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0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4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7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4010A" w:rsidRPr="00F87981" w:rsidRDefault="0034010A" w:rsidP="0034010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2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1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-15.25pt;margin-top:4.7pt;width:534.05pt;height:32.3pt;z-index:251663360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">
                <v:rect id="AutoShape 3" o:spid="_x0000_s1027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3Y8sMA&#10;AADaAAAADwAAAGRycy9kb3ducmV2LnhtbESPQWvCQBSE74L/YXlCL6KbVpASsxERpKEUxNh6fmRf&#10;k9Ds25jdJum/dwWhx2FmvmGS7Wga0VPnassKnpcRCOLC6ppLBZ/nw+IVhPPIGhvLpOCPHGzT6STB&#10;WNuBT9TnvhQBwi5GBZX3bSylKyoy6Ja2JQ7et+0M+iC7UuoOhwA3jXyJorU0WHNYqLClfUXFT/5r&#10;FAzFsb+cP97kcX7JLF+z6z7/elfqaTbuNiA8jf4//GhnWsEK7lfCDZDp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3Y8sMAAADaAAAADwAAAAAAAAAAAAAAAACYAgAAZHJzL2Rv&#10;d25yZXYueG1sUEsFBgAAAAAEAAQA9QAAAIgDAAAAAA==&#10;" filled="f" stroked="f">
                  <o:lock v:ext="edit" aspectratio="t" text="t"/>
                  <v:textbox>
                    <w:txbxContent>
                      <w:p w:rsidR="0034010A" w:rsidRDefault="0034010A" w:rsidP="0034010A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4" o:spid="_x0000_s1028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ANtcEA&#10;AADaAAAADwAAAGRycy9kb3ducmV2LnhtbESPzWrDMBCE74W+g9hCbrVcE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QDbXBAAAA2g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5" o:spid="_x0000_s1029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yoLsEA&#10;AADaAAAADwAAAGRycy9kb3ducmV2LnhtbESPzWrDMBCE74W+g9hCbrVcQ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/cqC7BAAAA2g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6" o:spid="_x0000_s1030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42WcAA&#10;AADaAAAADwAAAGRycy9kb3ducmV2LnhtbESP3YrCMBSE74V9h3CEvdNUL0SqUUQo1GVvrD7AoTn9&#10;weSkJFlb336zsODlMDPfMPvjZI14kg+9YwWrZQaCuHa651bB/VYstiBCRNZoHJOCFwU4Hj5me8y1&#10;G/lKzyq2IkE45Kigi3HIpQx1RxbD0g3EyWuctxiT9K3UHscEt0aus2wjLfacFjoc6NxR/ah+rAJ5&#10;q4pxWxmfua91820u5bUhp9TnfDrtQESa4jv83y61gg38XUk3QB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42WcAAAADaAAAADwAAAAAAAAAAAAAAAACYAgAAZHJzL2Rvd25y&#10;ZXYueG1sUEsFBgAAAAAEAAQA9QAAAIUDAAAAAA=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7" o:spid="_x0000_s1031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KTwsEA&#10;AADaAAAADwAAAGRycy9kb3ducmV2LnhtbESPzWrDMBCE74W+g9hCbrVcH1LjRAmlEEhDL7bzAIu1&#10;/qHSykhq7L59FSj0OMzMN8z+uFojbuTD5FjBS5aDIO6cnnhQcG1PzyWIEJE1Gsek4IcCHA+PD3us&#10;tFu4plsTB5EgHCpUMMY4V1KGbiSLIXMzcfJ65y3GJP0gtcclwa2RRZ5vpcWJ08KIM72P1H0131aB&#10;bJvTUjbG5+5S9J/m41z35JTaPK1vOxCR1vgf/muftYJXuF9JN0Ae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BCk8LBAAAA2g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8" o:spid="_x0000_s1032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0HsL0A&#10;AADaAAAADwAAAGRycy9kb3ducmV2LnhtbERPy0rEMBTdD/gP4QrupqmzkKE2LcNAoYqb6fgBl+b2&#10;gclNSWJb/94sBJeH8y7r3Rqxkg+zYwXPWQ6CuHd65lHB5705nkGEiKzROCYFPxSgrh4OJRbabXyj&#10;tYujSCEcClQwxbgUUoZ+Ioshcwtx4gbnLcYE/Si1xy2FWyNPef4iLc6cGiZc6DpR/9V9WwXy3jXb&#10;uTM+d++n4cO8tbeBnFJPj/vlFUSkPf6L/9ytVpC2pivpBsjq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kd0HsL0AAADaAAAADwAAAAAAAAAAAAAAAACYAgAAZHJzL2Rvd25yZXYu&#10;eG1sUEsFBgAAAAAEAAQA9QAAAIIDAAAAAA=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" o:spid="_x0000_s1033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GiK8EA&#10;AADaAAAADwAAAGRycy9kb3ducmV2LnhtbESPzWrDMBCE74W8g9hAb40cH4rrRgklEEhKLrb7AIu1&#10;/qHSykhK7L59VQj0OMzMN8zusFgj7uTD6FjBdpOBIG6dHrlX8NWcXgoQISJrNI5JwQ8FOOxXTzss&#10;tZu5onsde5EgHEpUMMQ4lVKGdiCLYeMm4uR1zluMSfpeao9zglsj8yx7lRZHTgsDTnQcqP2ub1aB&#10;bOrTXNTGZ+4z767mcq46cko9r5ePdxCRlvgffrTPWsEb/F1JN0D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6RoivBAAAA2g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0" o:spid="_x0000_s1034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Wgs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Qi+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2FoL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" o:spid="_x0000_s1035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" o:spid="_x0000_s1036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13" o:spid="_x0000_s1037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4" o:spid="_x0000_s1038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" o:spid="_x0000_s1039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16" o:spid="_x0000_s1040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" o:spid="_x0000_s1041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+O9r4A&#10;AADbAAAADwAAAGRycy9kb3ducmV2LnhtbERPzYrCMBC+C/sOYRa82XQ9qFSjyILgyl6sPsDQTH8w&#10;mZQka+vbG2HB23x8v7PZjdaIO/nQOVbwleUgiCunO24UXC+H2QpEiMgajWNS8KAAu+3HZIOFdgOf&#10;6V7GRqQQDgUqaGPsCylD1ZLFkLmeOHG18xZjgr6R2uOQwq2R8zxfSIsdp4YWe/puqbqVf1aBvJSH&#10;YVUan7vTvP41P8dzTU6p6ee4X4OINMa3+N991Gn+El6/pAPk9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vfjva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18" o:spid="_x0000_s1042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9" o:spid="_x0000_s1043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0" o:spid="_x0000_s1044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" o:spid="_x0000_s1045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Z5pMAA&#10;AADb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fw+yX9AL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Z5pMAAAADbAAAADwAAAAAAAAAAAAAAAACYAgAAZHJzL2Rvd25y&#10;ZXYueG1sUEsFBgAAAAAEAAQA9QAAAIUDAAAAAA=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22" o:spid="_x0000_s1046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" o:spid="_x0000_s1047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CSM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IQkj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" o:spid="_x0000_s1048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25" o:spid="_x0000_s1049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26" o:spid="_x0000_s1050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" o:spid="_x0000_s1051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:rsidR="0034010A" w:rsidRPr="00F87981" w:rsidRDefault="0034010A" w:rsidP="0034010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8" o:spid="_x0000_s1052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5MiELBAAAA2wAAAA8AAABkcnMvZG93bnJldi54bWxET8uKwjAU3Q/4D+EKbgZNdTEM1bSoIBRx&#10;4RNxd2mubbW5KU3U+veThTDLw3nP0s7U4kmtqywrGI8iEMS51RUXCo6H1fAXhPPIGmvLpOBNDtKk&#10;9zXDWNsX7+i594UIIexiVFB638RSurwkg25kG+LAXW1r0AfYFlK3+ArhppaTKPqRBisODSU2tCwp&#10;v+8fRsHmflk388xeFtn5ZG9821bF91apQb+bT0F46vy/+OPOtIJJGBu+hB8gkz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5MiELBAAAA2wAAAA8AAAAAAAAAAAAAAAAAnwIA&#10;AGRycy9kb3ducmV2LnhtbFBLBQYAAAAABAAEAPcAAACNAwAAAAA=&#10;">
                  <v:imagedata r:id="rId7" o:title=""/>
                </v:shape>
                <v:shape id="Picture 29" o:spid="_x0000_s1053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BEFq7DAAAA2wAAAA8AAABkcnMvZG93bnJldi54bWxEj0FrwkAUhO9C/8PyCt50o4XSRFcRbcFD&#10;hBoLvT6yzySYfRuy2yT667uC4HGYmW+Y5XowteiodZVlBbNpBII4t7riQsHP6WvyAcJ5ZI21ZVJw&#10;JQfr1ctoiYm2PR+py3whAoRdggpK75tESpeXZNBNbUMcvLNtDfog20LqFvsAN7WcR9G7NFhxWCix&#10;oW1J+SX7MwrM7XDc/cr0gu7tO62Kz4PtMFZq/DpsFiA8Df4ZfrT3WsE8hvuX8APk6h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EQWrsMAAADbAAAADwAAAAAAAAAAAAAAAACf&#10;AgAAZHJzL2Rvd25yZXYueG1sUEsFBgAAAAAEAAQA9wAAAI8DAAAAAA==&#10;">
                  <v:imagedata r:id="rId8" o:title=""/>
                </v:shape>
                <v:shape id="Picture 30" o:spid="_x0000_s1054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XjEpnCAAAA2wAAAA8AAABkcnMvZG93bnJldi54bWxET8uKwjAU3QvzD+EOuBFNVZChGosjCEVc&#10;+BgRd5fmTh82N6WJWv9+shhweTjvRdKZWjyodaVlBeNRBII4s7rkXMHPaTP8AuE8ssbaMil4kYNk&#10;+dFbYKztkw/0OPpchBB2MSoovG9iKV1WkEE3sg1x4H5ta9AH2OZSt/gM4aaWkyiaSYMlh4YCG1oX&#10;lN2Od6Ngd7tum1Vqr9/p5WwrrvZlPtgr1f/sVnMQnjr/Fv+7U61gGtaHL+EHyOU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14xKZwgAAANsAAAAPAAAAAAAAAAAAAAAAAJ8C&#10;AABkcnMvZG93bnJldi54bWxQSwUGAAAAAAQABAD3AAAAjgMAAAAA&#10;">
                  <v:imagedata r:id="rId7" o:title=""/>
                </v:shape>
                <v:shape id="Picture 31" o:spid="_x0000_s1055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qvtwLFAAAA2wAAAA8AAABkcnMvZG93bnJldi54bWxEj09rwkAUxO8Fv8PyBC9FN1ooErOKFgqh&#10;9GCtIrk9ss/83bchu9X47d1CocdhZn7DJJvBtOJKvassK5jPIhDEudUVFwqO3+/TJQjnkTW2lknB&#10;nRxs1qOnBGNtb/xF14MvRICwi1FB6X0XS+nykgy6me2Ig3exvUEfZF9I3eMtwE0rF1H0Kg1WHBZK&#10;7OitpLw5/BgFn0320W1Tm+3S88nWXO+r4nmv1GQ8bFcgPA3+P/zXTrWClzn8fgk/QK4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ar7cCxQAAANsAAAAPAAAAAAAAAAAAAAAA&#10;AJ8CAABkcnMvZG93bnJldi54bWxQSwUGAAAAAAQABAD3AAAAkQMAAAAA&#10;">
                  <v:imagedata r:id="rId7" o:title=""/>
                </v:shape>
                <v:shape id="Picture 32" o:spid="_x0000_s1056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p9KXXFAAAA2wAAAA8AAABkcnMvZG93bnJldi54bWxEj09rwkAUxO8Fv8PyhF6KbmqhSMwqWigE&#10;6cFaRXJ7ZJ/5u29DdtX47d1CocdhZn7DJKvBtOJKvassK3idRiCIc6srLhQcfj4ncxDOI2tsLZOC&#10;OzlYLUdPCcba3vibrntfiABhF6OC0vsultLlJRl0U9sRB+9se4M+yL6QusdbgJtWzqLoXRqsOCyU&#10;2NFHSXmzvxgFX0227dapzTbp6WhrrndV8bJT6nk8rBcgPA3+P/zXTrWCtxn8fgk/QC4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qfSl1xQAAANsAAAAPAAAAAAAAAAAAAAAA&#10;AJ8CAABkcnMvZG93bnJldi54bWxQSwUGAAAAAAQABAD3AAAAkQMAAAAA&#10;">
                  <v:imagedata r:id="rId7" o:title=""/>
                </v:shape>
                <v:shape id="Picture 33" o:spid="_x0000_s1057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xjO7GAAAA2wAAAA8AAABkcnMvZG93bnJldi54bWxEj0FrwkAUhO8F/8PyCl5Ks7GClJhNUKEQ&#10;Sg9WWyS3R/Y1iWbfhuyq6b/vFgSPw8x8w6T5aDpxocG1lhXMohgEcWV1y7WCr/3b8ysI55E1dpZJ&#10;wS85yLPJQ4qJtlf+pMvO1yJA2CWooPG+T6R0VUMGXWR74uD92MGgD3KopR7wGuCmky9xvJAGWw4L&#10;Dfa0aag67c5GwcepfO9XhS3XxeHbHvm4beunrVLTx3G1BOFp9PfwrV1oBfM5/H8JP0Bm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RTGM7sYAAADbAAAADwAAAAAAAAAAAAAA&#10;AACfAgAAZHJzL2Rvd25yZXYueG1sUEsFBgAAAAAEAAQA9wAAAJIDAAAAAA==&#10;">
                  <v:imagedata r:id="rId7" o:title=""/>
                </v:shape>
                <v:shape id="Picture 34" o:spid="_x0000_s1058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YFJrGAAAA2wAAAA8AAABkcnMvZG93bnJldi54bWxEj09rwkAUxO8Fv8PyCl6KbqxSSuoaVCgE&#10;8WBtpXh7ZF/zx+zbkF2T+O27BaHHYWZ+wyyTwdSio9aVlhXMphEI4szqknMFX5/vk1cQziNrrC2T&#10;ghs5SFajhyXG2vb8Qd3R5yJA2MWooPC+iaV0WUEG3dQ2xMH7sa1BH2SbS91iH+Cmls9R9CINlhwW&#10;CmxoW1B2OV6Ngv3lvGvWqT1v0u+Trbg6lPnTQanx47B+A+Fp8P/hezvVCuYL+PsSfoBc/Q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tgUmsYAAADbAAAADwAAAAAAAAAAAAAA&#10;AACfAgAAZHJzL2Rvd25yZXYueG1sUEsFBgAAAAAEAAQA9wAAAJIDAAAAAA==&#10;">
                  <v:imagedata r:id="rId7" o:title=""/>
                </v:shape>
                <v:shape id="Picture 35" o:spid="_x0000_s1059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TQinbDAAAA2wAAAA8AAABkcnMvZG93bnJldi54bWxEj0GLwjAUhO/C/ofwFvam6SqKW42y6Aoe&#10;FKwreH00z7bYvJQm1uqvN4LgcZiZb5jpvDWlaKh2hWUF370IBHFqdcGZgsP/qjsG4TyyxtIyKbiR&#10;g/nsozPFWNsrJ9TsfSYChF2MCnLvq1hKl+Zk0PVsRRy8k60N+iDrTOoarwFuStmPopE0WHBYyLGi&#10;RU7peX8xCsx9myyPcnNGN9htiuxvaxv8Uerrs/2dgPDU+nf41V5rBYMhPL+EHyBn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NCKdsMAAADbAAAADwAAAAAAAAAAAAAAAACf&#10;AgAAZHJzL2Rvd25yZXYueG1sUEsFBgAAAAAEAAQA9wAAAI8DAAAAAA==&#10;">
                  <v:imagedata r:id="rId8" o:title=""/>
                </v:shape>
              </v:group>
            </w:pict>
          </mc:Fallback>
        </mc:AlternateContent>
      </w:r>
    </w:p>
    <w:p w:rsidR="0034010A" w:rsidRDefault="0034010A" w:rsidP="0034010A">
      <w:pPr>
        <w:spacing w:after="0"/>
      </w:pPr>
    </w:p>
    <w:p w:rsidR="0034010A" w:rsidRDefault="0034010A" w:rsidP="00F0125A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  <w:bookmarkStart w:id="0" w:name="_GoBack"/>
      <w:bookmarkEnd w:id="0"/>
    </w:p>
    <w:p w:rsidR="008F5D40" w:rsidRDefault="008F5D40" w:rsidP="0034010A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34010A" w:rsidRPr="00F87981" w:rsidRDefault="0034010A" w:rsidP="0034010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34010A" w:rsidRPr="00F87981" w:rsidRDefault="0034010A" w:rsidP="0034010A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34010A" w:rsidRPr="00F87981" w:rsidRDefault="0034010A" w:rsidP="0034010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34010A" w:rsidRDefault="0034010A" w:rsidP="00615601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 w:rsidR="00BA0861">
        <w:rPr>
          <w:rFonts w:hAnsi="Calibri"/>
          <w:color w:val="000000" w:themeColor="text1"/>
          <w:kern w:val="24"/>
        </w:rPr>
        <w:t xml:space="preserve"> </w:t>
      </w:r>
      <w:r w:rsidR="00BA0861"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</w:t>
      </w:r>
      <w:r w:rsidR="00BA0861">
        <w:rPr>
          <w:rFonts w:hAnsi="Calibri"/>
          <w:color w:val="000000" w:themeColor="text1"/>
          <w:kern w:val="24"/>
        </w:rPr>
        <w:t>.</w:t>
      </w:r>
    </w:p>
    <w:p w:rsidR="00BA0861" w:rsidRDefault="00BA0861" w:rsidP="0034010A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34010A" w:rsidRPr="0034010A" w:rsidTr="008F5D40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34010A" w:rsidRPr="0034010A" w:rsidTr="008F5D40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34010A" w:rsidRPr="0034010A" w:rsidTr="008F5D40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34010A" w:rsidRPr="0034010A" w:rsidTr="008F5D40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34010A" w:rsidRPr="0034010A" w:rsidTr="008F5D40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34010A" w:rsidRPr="0034010A" w:rsidTr="008F5D40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00000" w:rsidRPr="0034010A" w:rsidRDefault="0034010A" w:rsidP="0034010A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B4072C" w:rsidRDefault="003F4532" w:rsidP="0034010A">
      <w:pPr>
        <w:spacing w:after="0"/>
      </w:pPr>
    </w:p>
    <w:p w:rsidR="008F5D40" w:rsidRPr="008F5D40" w:rsidRDefault="008F5D40" w:rsidP="008F5D40">
      <w:pPr>
        <w:spacing w:after="0"/>
      </w:pPr>
      <w:r w:rsidRPr="008F5D40">
        <w:rPr>
          <w:b/>
          <w:bCs/>
        </w:rPr>
        <w:t>Redness and Swelling</w:t>
      </w:r>
    </w:p>
    <w:p w:rsidR="008F5D40" w:rsidRPr="008F5D40" w:rsidRDefault="008F5D40" w:rsidP="008F5D40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34010A" w:rsidRDefault="0034010A" w:rsidP="0034010A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8F5D40" w:rsidRPr="008F5D40" w:rsidTr="008F5D40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8F5D40" w:rsidRPr="008F5D40" w:rsidTr="008F5D40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8F5D40" w:rsidRPr="008F5D40" w:rsidTr="008F5D40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8F5D40" w:rsidRPr="008F5D40" w:rsidTr="008F5D40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000000" w:rsidRPr="008F5D40" w:rsidRDefault="008F5D40" w:rsidP="008F5D40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F0125A" w:rsidRDefault="00F0125A" w:rsidP="00615601">
      <w:pPr>
        <w:spacing w:after="0"/>
      </w:pPr>
    </w:p>
    <w:p w:rsidR="00F0125A" w:rsidRDefault="00F0125A">
      <w:r>
        <w:br w:type="page"/>
      </w:r>
    </w:p>
    <w:p w:rsidR="00F0125A" w:rsidRDefault="00F0125A" w:rsidP="00F012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F0125A" w:rsidRDefault="00F0125A" w:rsidP="00F0125A">
      <w:pPr>
        <w:spacing w:after="0"/>
      </w:pPr>
    </w:p>
    <w:p w:rsidR="00F0125A" w:rsidRDefault="00F0125A" w:rsidP="00F0125A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DAY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 1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F0125A" w:rsidRPr="0034010A" w:rsidTr="00F0125A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7 days after injections</w:t>
            </w:r>
          </w:p>
        </w:tc>
      </w:tr>
      <w:tr w:rsidR="00F0125A" w:rsidRPr="0034010A" w:rsidTr="00F0125A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F0125A" w:rsidRDefault="00F0125A" w:rsidP="00F0125A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BA7D943" wp14:editId="61469E34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36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37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Default="00F0125A" w:rsidP="00F0125A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38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39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0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1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2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3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4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5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6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7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48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0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4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5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6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7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8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59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0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1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2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3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64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65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7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1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2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060" style="position:absolute;margin-left:-15.25pt;margin-top:4.7pt;width:534.05pt;height:32.3pt;z-index:251665408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">
                <v:rect id="AutoShape 3" o:spid="_x0000_s1061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AzC8QA&#10;AADbAAAADwAAAGRycy9kb3ducmV2LnhtbESPQWvCQBSE7wX/w/IEL6IbLVRJXUUEMUhBjNbzI/ua&#10;hGbfxuyapP++WxB6HGbmG2a16U0lWmpcaVnBbBqBIM6sLjlXcL3sJ0sQziNrrCyTgh9ysFkPXlYY&#10;a9vxmdrU5yJA2MWooPC+jqV0WUEG3dTWxMH7so1BH2STS91gF+CmkvMoepMGSw4LBda0Kyj7Th9G&#10;QZed2tvl4yBP41ti+Z7cd+nnUanRsN++g/DU+//ws51oBa8L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QMwvEAAAA2wAAAA8AAAAAAAAAAAAAAAAAmAIAAGRycy9k&#10;b3ducmV2LnhtbFBLBQYAAAAABAAEAPUAAACJAwAAAAA=&#10;" filled="f" stroked="f">
                  <o:lock v:ext="edit" aspectratio="t" text="t"/>
                  <v:textbox>
                    <w:txbxContent>
                      <w:p w:rsidR="00F0125A" w:rsidRDefault="00F0125A" w:rsidP="00F0125A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38" o:spid="_x0000_s1062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5L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9Ubk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9" o:spid="_x0000_s1063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0" o:spid="_x0000_s1064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5n7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hTmf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41" o:spid="_x0000_s1065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cBMAA&#10;AADbAAAADwAAAGRycy9kb3ducmV2LnhtbESPzYoCMRCE7wu+Q2jB25pRlk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mcBM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2" o:spid="_x0000_s1066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sCc8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bAnP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67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en6M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Xp+j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44" o:spid="_x0000_s1068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4/nMAA&#10;AADbAAAADwAAAGRycy9kb3ducmV2LnhtbESPzYoCMRCE7wu+Q2jB25pRZ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L4/nM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69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KaB8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ymgf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70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AEc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AEcM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47" o:spid="_x0000_s1071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yh68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soev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48" o:spid="_x0000_s1072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M1mb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8zWZ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" o:spid="_x0000_s1073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vQr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XK9C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52" o:spid="_x0000_s1074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KUrs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3ClK7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" o:spid="_x0000_s1075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epQc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1nqUH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5" o:spid="_x0000_s1076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sM2sAA&#10;AADbAAAADwAAAGRycy9kb3ducmV2LnhtbESPzYoCMRCE7wu+Q2jB25pRc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isM2s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56" o:spid="_x0000_s1077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mSrc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vmSrc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57" o:spid="_x0000_s1078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U3N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1Nzb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79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jRL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8KqNE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59" o:spid="_x0000_s1080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YG38EA&#10;AADbAAAADwAAAGRycy9kb3ducmV2LnhtbESPzYoCMRCE7wu+Q2jB25pRcN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mBt/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0" o:spid="_x0000_s1081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l/7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q1P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DBl/70AAADbAAAADwAAAAAAAAAAAAAAAACYAgAAZHJzL2Rvd25yZXYu&#10;eG1sUEsFBgAAAAAEAAQA9QAAAII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1" o:spid="_x0000_s1082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AZMEA&#10;AADbAAAADwAAAGRycy9kb3ducmV2LnhtbESP3YrCMBSE7xf2HcJZ8G5N64VINYosFFS8se4DHJrT&#10;H0xOSpK19e2NIOzlMDPfMJvdZI24kw+9YwX5PANBXDvdc6vg91p+r0CEiKzROCYFDwqw235+bLDQ&#10;buQL3avYigThUKCCLsahkDLUHVkMczcQJ69x3mJM0rdSexwT3Bq5yLKltNhzWuhwoJ+O6lv1ZxXI&#10;a1WOq8r4zJ0WzdkcD5eGnFKzr2m/BhFpiv/hd/ugFSxzeH1JP0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8wGT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62" o:spid="_x0000_s1083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5eE8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sMrh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65eE8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63" o:spid="_x0000_s1084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L7iM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OL7iM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4" o:spid="_x0000_s1085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tj/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wtj/M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5" o:spid="_x0000_s1086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nnhzFAAAA2wAAAA8AAABkcnMvZG93bnJldi54bWxEj0FrwkAUhO8F/8PyBC9FNy1UJGaVWCiE&#10;0oO1iuT2yD6TaPZtyK4x/feuUOhxmJlvmGQ9mEb01LnasoKXWQSCuLC65lLB/udjugDhPLLGxjIp&#10;+CUH69XoKcFY2xt/U7/zpQgQdjEqqLxvYyldUZFBN7MtcfBOtjPog+xKqTu8Bbhp5GsUzaXBmsNC&#10;hS29V1Rcdlej4OuSf7ZpZvNNdjzYM5+3dfm8VWoyHtIlCE+D/w//tTOtYP4Gjy/hB8jVH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2J54cxQAAANsAAAAPAAAAAAAAAAAAAAAA&#10;AJ8CAABkcnMvZG93bnJldi54bWxQSwUGAAAAAAQABAD3AAAAkQMAAAAA&#10;">
                  <v:imagedata r:id="rId7" o:title=""/>
                </v:shape>
                <v:shape id="Picture 66" o:spid="_x0000_s1087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exOxzCAAAA2wAAAA8AAABkcnMvZG93bnJldi54bWxEj0uLwkAQhO+C/2FoYW860YWg0VHEB+xB&#10;wRd4bTJtEsz0hMwYs/56Z2HBY1FVX1GzRWtK0VDtCssKhoMIBHFqdcGZgst52x+DcB5ZY2mZFPyS&#10;g8W825lhou2Tj9ScfCYChF2CCnLvq0RKl+Zk0A1sRRy8m60N+iDrTOoanwFuSjmKolgaLDgs5FjR&#10;Kqf0fnoYBea1P66vcndH933YFdlmbxucKPXVa5dTEJ5a/wn/t3+0gjiGvy/hB8j5G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XsTscwgAAANsAAAAPAAAAAAAAAAAAAAAAAJ8C&#10;AABkcnMvZG93bnJldi54bWxQSwUGAAAAAAQABAD3AAAAjgMAAAAA&#10;">
                  <v:imagedata r:id="rId8" o:title=""/>
                </v:shape>
                <v:shape id="Picture 67" o:spid="_x0000_s1088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m5pfDGAAAA2wAAAA8AAABkcnMvZG93bnJldi54bWxEj0FrwkAUhO8F/8PyCl5Ks7EHLTGboEIh&#10;lB6stkhuj+xrEs2+DdlV03/fLQgeh5n5hknz0XTiQoNrLSuYRTEI4srqlmsFX/u351cQziNr7CyT&#10;gl9ykGeThxQTba/8SZedr0WAsEtQQeN9n0jpqoYMusj2xMH7sYNBH+RQSz3gNcBNJ1/ieC4NthwW&#10;Guxp01B12p2Ngo9T+d6vCluui8O3PfJx29ZPW6Wmj+NqCcLT6O/hW7vQCuYL+P8SfoDM/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Kbml8MYAAADbAAAADwAAAAAAAAAAAAAA&#10;AACfAgAAZHJzL2Rvd25yZXYueG1sUEsFBgAAAAAEAAQA9wAAAJIDAAAAAA==&#10;">
                  <v:imagedata r:id="rId7" o:title=""/>
                </v:shape>
                <v:shape id="Picture 68" o:spid="_x0000_s1089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gmMYLCAAAA2wAAAA8AAABkcnMvZG93bnJldi54bWxET8uKwjAU3QvzD+EOuBFNdSFSTYsODBRx&#10;4WsYurs017ba3JQmaufvJwvB5eG8V2lvGvGgztWWFUwnEQjiwuqaSwXn0/d4AcJ5ZI2NZVLwRw7S&#10;5GOwwljbJx/ocfSlCCHsYlRQed/GUrqiIoNuYlviwF1sZ9AH2JVSd/gM4aaRsyiaS4M1h4YKW/qq&#10;qLgd70bB7pZv23Vm8032+2OvfN3X5Wiv1PCzXy9BeOr9W/xyZ1rBPIwNX8IPkMk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YJjGCwgAAANsAAAAPAAAAAAAAAAAAAAAAAJ8C&#10;AABkcnMvZG93bnJldi54bWxQSwUGAAAAAAQABAD3AAAAjgMAAAAA&#10;">
                  <v:imagedata r:id="rId7" o:title=""/>
                </v:shape>
                <v:shape id="Picture 69" o:spid="_x0000_s1090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qlBnGAAAA2wAAAA8AAABkcnMvZG93bnJldi54bWxEj0FrwkAUhO8F/8PyCl5Ks7EHsTGboEIh&#10;lB6stkhuj+xrEs2+DdlV03/fLQgeh5n5hknz0XTiQoNrLSuYRTEI4srqlmsFX/u35wUI55E1dpZJ&#10;wS85yLPJQ4qJtlf+pMvO1yJA2CWooPG+T6R0VUMGXWR74uD92MGgD3KopR7wGuCmky9xPJcGWw4L&#10;Dfa0aag67c5GwcepfO9XhS3XxeHbHvm4beunrVLTx3G1BOFp9PfwrV1oBfNX+P8SfoDM/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2qUGcYAAADbAAAADwAAAAAAAAAAAAAA&#10;AACfAgAAZHJzL2Rvd25yZXYueG1sUEsFBgAAAAAEAAQA9wAAAJIDAAAAAA==&#10;">
                  <v:imagedata r:id="rId7" o:title=""/>
                </v:shape>
                <v:shape id="Picture 70" o:spid="_x0000_s1091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OJq1nCAAAA2wAAAA8AAABkcnMvZG93bnJldi54bWxET8uKwjAU3QvzD+EOuBFNdaFDNRZHEIq4&#10;8DEi7i7NnT5sbkoTtf79ZDHg8nDei6QztXhQ60rLCsajCARxZnXJuYKf02b4BcJ5ZI21ZVLwIgfJ&#10;8qO3wFjbJx/ocfS5CCHsYlRQeN/EUrqsIINuZBviwP3a1qAPsM2lbvEZwk0tJ1E0lQZLDg0FNrQu&#10;KLsd70bB7nbdNqvUXr/Ty9lWXO3LfLBXqv/ZreYgPHX+Lf53p1rBLKwPX8IPkMs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jiatZwgAAANsAAAAPAAAAAAAAAAAAAAAAAJ8C&#10;AABkcnMvZG93bnJldi54bWxQSwUGAAAAAAQABAD3AAAAjgMAAAAA&#10;">
                  <v:imagedata r:id="rId7" o:title=""/>
                </v:shape>
                <v:shape id="Picture 71" o:spid="_x0000_s1092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zFDsLFAAAA2wAAAA8AAABkcnMvZG93bnJldi54bWxEj09rwkAUxO8Fv8PyBC9FN3poJWYVLRRC&#10;6cFaRXJ7ZJ/5u29Ddqvx27uFQo/DzPyGSTaDacWVeldZVjCfRSCIc6srLhQcv9+nSxDOI2tsLZOC&#10;OznYrEdPCcba3viLrgdfiABhF6OC0vsultLlJRl0M9sRB+9ie4M+yL6QusdbgJtWLqLoRRqsOCyU&#10;2NFbSXlz+DEKPpvso9umNtul55Otud5XxfNeqcl42K5AeBr8f/ivnWoFr3P4/RJ+gFw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MxQ7CxQAAANsAAAAPAAAAAAAAAAAAAAAA&#10;AJ8CAABkcnMvZG93bnJldi54bWxQSwUGAAAAAAQABAD3AAAAkQMAAAAA&#10;">
                  <v:imagedata r:id="rId7" o:title=""/>
                </v:shape>
                <v:shape id="Picture 72" o:spid="_x0000_s1093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1Tq8LDAAAA2wAAAA8AAABkcnMvZG93bnJldi54bWxEj0GLwjAUhO+C/yG8BW+aroK61SiiK3hQ&#10;sK7g9dE822LzUppsrfvrN4LgcZiZb5j5sjWlaKh2hWUFn4MIBHFqdcGZgvPPtj8F4TyyxtIyKXiQ&#10;g+Wi25ljrO2dE2pOPhMBwi5GBbn3VSylS3My6Aa2Ig7e1dYGfZB1JnWN9wA3pRxG0VgaLDgs5FjR&#10;Oqf0dvo1CszfIdlc5P6GbnTcF9n3wTb4pVTvo13NQHhq/Tv8au+0gskQnl/CD5CL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VOrwsMAAADbAAAADwAAAAAAAAAAAAAAAACf&#10;AgAAZHJzL2Rvd25yZXYueG1sUEsFBgAAAAAEAAQA9wAAAI8DAAAAAA==&#10;">
                  <v:imagedata r:id="rId8" o:title=""/>
                </v:shape>
              </v:group>
            </w:pict>
          </mc:Fallback>
        </mc:AlternateContent>
      </w:r>
    </w:p>
    <w:p w:rsidR="00F0125A" w:rsidRDefault="00F0125A" w:rsidP="00F0125A">
      <w:pPr>
        <w:spacing w:after="0"/>
      </w:pPr>
    </w:p>
    <w:p w:rsidR="00F0125A" w:rsidRDefault="00F0125A" w:rsidP="00F0125A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F0125A" w:rsidRDefault="00F0125A" w:rsidP="00F0125A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F0125A" w:rsidRPr="00F87981" w:rsidRDefault="00F0125A" w:rsidP="00F0125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F0125A" w:rsidRPr="00F87981" w:rsidRDefault="00F0125A" w:rsidP="00F0125A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F0125A" w:rsidRDefault="00F0125A" w:rsidP="00F0125A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do.</w:t>
      </w:r>
    </w:p>
    <w:p w:rsidR="00F0125A" w:rsidRDefault="00F0125A" w:rsidP="00F0125A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F0125A" w:rsidRDefault="00F0125A" w:rsidP="00F0125A">
      <w:pPr>
        <w:spacing w:after="0"/>
      </w:pPr>
    </w:p>
    <w:p w:rsidR="00F0125A" w:rsidRPr="008F5D40" w:rsidRDefault="00F0125A" w:rsidP="00F0125A">
      <w:pPr>
        <w:spacing w:after="0"/>
      </w:pPr>
      <w:r w:rsidRPr="008F5D40">
        <w:rPr>
          <w:b/>
          <w:bCs/>
        </w:rPr>
        <w:t>Redness and Swelling</w:t>
      </w:r>
    </w:p>
    <w:p w:rsidR="00F0125A" w:rsidRPr="008F5D40" w:rsidRDefault="00F0125A" w:rsidP="00F0125A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F0125A" w:rsidRDefault="00F0125A" w:rsidP="00F0125A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F0125A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F0125A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F0125A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F0125A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F0125A" w:rsidRDefault="00F0125A" w:rsidP="00F0125A">
      <w:pPr>
        <w:spacing w:after="0"/>
      </w:pPr>
    </w:p>
    <w:p w:rsidR="00F0125A" w:rsidRDefault="00F0125A" w:rsidP="00F0125A">
      <w:r>
        <w:br w:type="page"/>
      </w:r>
    </w:p>
    <w:p w:rsidR="00F0125A" w:rsidRDefault="00F0125A" w:rsidP="00F012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F0125A" w:rsidRDefault="00F0125A" w:rsidP="00F0125A">
      <w:pPr>
        <w:spacing w:after="0"/>
      </w:pPr>
    </w:p>
    <w:p w:rsidR="00F0125A" w:rsidRDefault="00F0125A" w:rsidP="00F0125A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2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F0125A" w:rsidRPr="0034010A" w:rsidTr="00F0125A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7 days after injections</w:t>
            </w:r>
          </w:p>
        </w:tc>
      </w:tr>
      <w:tr w:rsidR="00F0125A" w:rsidRPr="0034010A" w:rsidTr="00F0125A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F0125A" w:rsidRDefault="00F0125A" w:rsidP="00F0125A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5639FA4" wp14:editId="79F0251A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73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74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Default="00F0125A" w:rsidP="00F0125A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75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76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77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7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79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1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2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3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4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5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6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7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8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89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0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1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2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3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4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5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6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7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98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0125A" w:rsidRPr="00F87981" w:rsidRDefault="00F0125A" w:rsidP="00F0125A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99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2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3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4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5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6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094" style="position:absolute;margin-left:-15.25pt;margin-top:4.7pt;width:534.05pt;height:32.3pt;z-index:251667456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">
                <v:rect id="AutoShape 3" o:spid="_x0000_s1095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UvMQA&#10;AADbAAAADwAAAGRycy9kb3ducmV2LnhtbESPQWvCQBSE7wX/w/IEL6IbpVRJXUUEMUhBjNbzI/ua&#10;hGbfxuyapP++WxB6HGbmG2a16U0lWmpcaVnBbBqBIM6sLjlXcL3sJ0sQziNrrCyTgh9ysFkPXlYY&#10;a9vxmdrU5yJA2MWooPC+jqV0WUEG3dTWxMH7so1BH2STS91gF+CmkvMoepMGSw4LBda0Kyj7Th9G&#10;QZed2tvl4yBP41ti+Z7cd+nnUanRsN++g/DU+//ws51oBYtX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oFLzEAAAA2wAAAA8AAAAAAAAAAAAAAAAAmAIAAGRycy9k&#10;b3ducmV2LnhtbFBLBQYAAAAABAAEAPUAAACJAwAAAAA=&#10;" filled="f" stroked="f">
                  <o:lock v:ext="edit" aspectratio="t" text="t"/>
                  <v:textbox>
                    <w:txbxContent>
                      <w:p w:rsidR="00F0125A" w:rsidRDefault="00F0125A" w:rsidP="00F0125A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75" o:spid="_x0000_s1096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Qu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meULr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76" o:spid="_x0000_s1097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Ozc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UzOzc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77" o:spid="_x0000_s1098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rVsAA&#10;AADbAAAADwAAAGRycy9kb3ducmV2LnhtbESPzYoCMRCE7wu+Q2jB25rRg8poFBEEV7w4+gDNpOcH&#10;k86QRGf27Y2wsMeiqr6iNrvBGvEiH1rHCmbTDARx6XTLtYL77fi9AhEiskbjmBT8UoDddvS1wVy7&#10;nq/0KmItEoRDjgqaGLtcylA2ZDFMXUecvMp5izFJX0vtsU9wa+Q8yxbSYstpocGODg2Vj+JpFchb&#10;cexXhfGZO8+ri/k5XStySk3Gw34NItIQ/8N/7ZNWsFzC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BrVs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78" o:spid="_x0000_s1099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//JL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n/8k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79" o:spid="_x0000_s1100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av8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r5W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TWr/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" o:spid="_x0000_s1101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DBb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lan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w8gwW+AAAA2wAAAA8AAAAAAAAAAAAAAAAAmAIAAGRycy9kb3ducmV2&#10;LnhtbFBLBQYAAAAABAAEAPUAAACD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81" o:spid="_x0000_s1102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AmnsEA&#10;AADbAAAADwAAAGRycy9kb3ducmV2LnhtbESP3YrCMBSE7xd8h3AE77apXkipRhFB0GVvrPsAh+b0&#10;B5OTkkTbffuNIOzlMDPfMNv9ZI14kg+9YwXLLAdBXDvdc6vg53b6LECEiKzROCYFvxRgv5t9bLHU&#10;buQrPavYigThUKKCLsahlDLUHVkMmRuIk9c4bzEm6VupPY4Jbo1c5flaWuw5LXQ40LGj+l49rAJ5&#10;q05jURmfu69V820u52tDTqnFfDpsQESa4n/43T5rBcUSXl/SD5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wJp7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103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K46cEA&#10;AADbAAAADwAAAGRycy9kb3ducmV2LnhtbESP3YrCMBSE7xd8h3AE79Z0eyGlGkUWBF28se4DHJrT&#10;H0xOShJt9+2NIOzlMDPfMJvdZI14kA+9YwVfywwEce10z62C3+vhswARIrJG45gU/FGA3Xb2scFS&#10;u5Ev9KhiKxKEQ4kKuhiHUspQd2QxLN1AnLzGeYsxSd9K7XFMcGtknmUrabHntNDhQN8d1bfqbhXI&#10;a3UYi8r4zP3kzdmcjpeGnFKL+bRfg4g0xf/wu33UCoocXl/SD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iuOn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3" o:spid="_x0000_s1104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4dcsEA&#10;AADbAAAADwAAAGRycy9kb3ducmV2LnhtbESP3YrCMBSE7xd8h3AE79ZUF5bSNYoIgi7eWPcBDs3p&#10;DyYnJYm2vr0RhL0cZuYbZrUZrRF38qFzrGAxz0AQV0533Cj4u+w/cxAhIms0jknBgwJs1pOPFRba&#10;DXymexkbkSAcClTQxtgXUoaqJYth7nri5NXOW4xJ+kZqj0OCWyOXWfYtLXacFlrsaddSdS1vVoG8&#10;lPshL43P3O+yPpnj4VyTU2o2Hbc/ICKN8T/8bh+0gvwLXl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uHXL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84" o:spid="_x0000_s1105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eFBsEA&#10;AADbAAAADwAAAGRycy9kb3ducmV2LnhtbESP3YrCMBSE7xd8h3AE79ZUWZbSNYoIgi7eWPcBDs3p&#10;DyYnJYm2vr0RhL0cZuYbZrUZrRF38qFzrGAxz0AQV0533Cj4u+w/cxAhIms0jknBgwJs1pOPFRba&#10;DXymexkbkSAcClTQxtgXUoaqJYth7nri5NXOW4xJ+kZqj0OCWyOXWfYtLXacFlrsaddSdS1vVoG8&#10;lPshL43P3O+yPpnj4VyTU2o2Hbc/ICKN8T/8bh+0gvwLXl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HhQb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85" o:spid="_x0000_s1106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sgncEA&#10;AADbAAAADwAAAGRycy9kb3ducmV2LnhtbESP3YrCMBSE7xd8h3AE79ZUYZfSNYoIgi7eWPcBDs3p&#10;DyYnJYm2vr0RhL0cZuYbZrUZrRF38qFzrGAxz0AQV0533Cj4u+w/cxAhIms0jknBgwJs1pOPFRba&#10;DXymexkbkSAcClTQxtgXUoaqJYth7nri5NXOW4xJ+kZqj0OCWyOXWfYtLXacFlrsaddSdS1vVoG8&#10;lPshL43P3O+yPpnj4VyTU2o2Hbc/ICKN8T/8bh+0gvwLXl/SD5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LIJ3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6" o:spid="_x0000_s1107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m+6sAA&#10;AADbAAAADwAAAGRycy9kb3ducmV2LnhtbESPzYoCMRCE7wu+Q2hhb2tGDzLMGkUEQWUvjj5AM+n5&#10;YZPOkERnfHsjCB6LqvqKWm1Ga8SdfOgcK5jPMhDEldMdNwqul/1PDiJEZI3GMSl4UIDNevK1wkK7&#10;gc90L2MjEoRDgQraGPtCylC1ZDHMXE+cvNp5izFJ30jtcUhwa+Qiy5bSYsdpocWedi1V/+XNKpCX&#10;cj/kpfGZOy3qP3M8nGtySn1Px+0viEhj/ITf7YNWkC/h9SX9AL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Jm+6s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87" o:spid="_x0000_s1108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UbccEA&#10;AADbAAAADwAAAGRycy9kb3ducmV2LnhtbESPzYoCMRCE7wu+Q2jB25rRw+4waxQRBF28OO4DNJOe&#10;H0w6QxKd8e2NIOyxqKqvqNVmtEbcyYfOsYLFPANBXDndcaPg77L/zEGEiKzROCYFDwqwWU8+Vlho&#10;N/CZ7mVsRIJwKFBBG2NfSBmqliyGueuJk1c7bzEm6RupPQ4Jbo1cZtmXtNhxWmixp11L1bW8WQXy&#10;Uu6HvDQ+c7/L+mSOh3NNTqnZdNz+gIg0xv/wu33QCvJveH1JP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VG3H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109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PA7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kam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JKjwO+AAAA2wAAAA8AAAAAAAAAAAAAAAAAmAIAAGRycy9kb3ducmV2&#10;LnhtbFBLBQYAAAAABAAEAPUAAACD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89" o:spid="_x0000_s1110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YqmMEA&#10;AADbAAAADwAAAGRycy9kb3ducmV2LnhtbESPzYoCMRCE7wu+Q2jB25rRwzI7axQRBF28OO4DNJOe&#10;H0w6QxKd8e2NIOyxqKqvqNVmtEbcyYfOsYLFPANBXDndcaPg77L/zEGEiKzROCYFDwqwWU8+Vlho&#10;N/CZ7mVsRIJwKFBBG2NfSBmqliyGueuJk1c7bzEm6RupPQ4Jbo1cZtmXtNhxWmixp11L1bW8WQXy&#10;Uu6HvDQ+c7/L+mSOh3NNTqnZdNz+gIg0xv/wu33QCvJveH1JP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GKpj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90" o:spid="_x0000_s1111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UV2L8A&#10;AADbAAAADwAAAGRycy9kb3ducmV2LnhtbERPS2rDMBDdF3IHMYXsarlehNSxEkohkIZu4uQAgzX+&#10;EGlkJMV2bx8tCl0+3r86LNaIiXwYHCt4z3IQxI3TA3cKbtfj2xZEiMgajWNS8EsBDvvVS4WldjNf&#10;aKpjJ1IIhxIV9DGOpZSh6cliyNxInLjWeYsxQd9J7XFO4dbIIs830uLAqaHHkb56au71wyqQ1/o4&#10;b2vjc3cu2h/zfbq05JRavy6fOxCRlvgv/nOftIKPtD5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5RXY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91" o:spid="_x0000_s1112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mwQ8AA&#10;AADbAAAADwAAAGRycy9kb3ducmV2LnhtbESPzYoCMRCE7wu+Q2jB25rRw+KORhFB0MWLow/QTHp+&#10;MOkMSXTGtzeCsMeiqr6iVpvBGvEgH1rHCmbTDARx6XTLtYLrZf+9ABEiskbjmBQ8KcBmPfpaYa5d&#10;z2d6FLEWCcIhRwVNjF0uZSgbshimriNOXuW8xZikr6X22Ce4NXKeZT/SYstpocGOdg2Vt+JuFchL&#10;se8XhfGZ+5tXJ3M8nCtySk3Gw3YJItIQ/8Of9kEr+J3B+0v6AX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qmwQ8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2" o:spid="_x0000_s1113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suNM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lY5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Z7LjT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93" o:spid="_x0000_s1114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eLr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lYL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k3i6/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115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4T28EA&#10;AADbAAAADwAAAGRycy9kb3ducmV2LnhtbESPzYoCMRCE7wu+Q2jB25pRZNHRKCIIKntx9AGaSc8P&#10;Jp0hyTqzb2+EhT0WVfUVtdkN1ogn+dA6VjCbZiCIS6dbrhXcb8fPJYgQkTUax6TglwLstqOPDeba&#10;9XylZxFrkSAcclTQxNjlUoayIYth6jri5FXOW4xJ+lpqj32CWyPnWfYlLbacFhrs6NBQ+Sh+rAJ5&#10;K479sjA+c5d59W3Op2tFTqnJeNivQUQa4n/4r33SClYL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beE9v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5" o:spid="_x0000_s1116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K2QMEA&#10;AADbAAAADwAAAGRycy9kb3ducmV2LnhtbESPzYoCMRCE7wu+Q2jB25pRcNHRKCIIKntx9AGaSc8P&#10;Jp0hyTqzb2+EhT0WVfUVtdkN1ogn+dA6VjCbZiCIS6dbrhXcb8fPJYgQkTUax6TglwLstqOPDeba&#10;9XylZxFrkSAcclTQxNjlUoayIYth6jri5FXOW4xJ+lpqj32CWyPnWfYlLbacFhrs6NBQ+Sh+rAJ5&#10;K479sjA+c5d59W3Op2tFTqnJeNivQUQa4n/4r33SClYL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StkD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96" o:spid="_x0000_s1117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AoN8AA&#10;AADbAAAADwAAAGRycy9kb3ducmV2LnhtbESPzYoCMRCE7wu+Q2jB25rRg7i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UAoN8AAAADbAAAADwAAAAAAAAAAAAAAAACYAgAAZHJzL2Rvd25y&#10;ZXYueG1sUEsFBgAAAAAEAAQA9QAAAIUDAAAAAA=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97" o:spid="_x0000_s1118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yNrM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lZf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MjazBAAAA2wAAAA8AAAAAAAAAAAAAAAAAmAIAAGRycy9kb3du&#10;cmV2LnhtbFBLBQYAAAAABAAEAPUAAACGAwAAAAA=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8" o:spid="_x0000_s1119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MZ3r8A&#10;AADbAAAADwAAAGRycy9kb3ducmV2LnhtbERPS2rDMBDdF3IHMYXsarlehNS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kxnevwAAANsAAAAPAAAAAAAAAAAAAAAAAJgCAABkcnMvZG93bnJl&#10;di54bWxQSwUGAAAAAAQABAD1AAAAhAMAAAAA&#10;" filled="f" stroked="f">
                  <v:textbox style="mso-fit-shape-to-text:t" inset="0,0,0,0">
                    <w:txbxContent>
                      <w:p w:rsidR="00F0125A" w:rsidRPr="00F87981" w:rsidRDefault="00F0125A" w:rsidP="00F0125A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99" o:spid="_x0000_s1120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/5D7EAAAA2wAAAA8AAABkcnMvZG93bnJldi54bWxEj0+LwjAUxO8LfofwBC+LpnoQrUZRQSiL&#10;B/8i3h7Ns602L6XJavfbbwTB4zAzv2Gm88aU4kG1Kywr6PciEMSp1QVnCo6HdXcEwnlkjaVlUvBH&#10;Duaz1tcUY22fvKPH3mciQNjFqCD3voqldGlOBl3PVsTBu9raoA+yzqSu8RngppSDKBpKgwWHhRwr&#10;WuWU3ve/RsHmfvmpFom9LJPzyd74ti2y761SnXazmIDw1PhP+N1OtILxGF5fwg+Qs3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K/5D7EAAAA2wAAAA8AAAAAAAAAAAAAAAAA&#10;nwIAAGRycy9kb3ducmV2LnhtbFBLBQYAAAAABAAEAPcAAACQAwAAAAA=&#10;">
                  <v:imagedata r:id="rId7" o:title=""/>
                </v:shape>
                <v:shape id="Picture 100" o:spid="_x0000_s1121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jQZCnFAAAA3AAAAA8AAABkcnMvZG93bnJldi54bWxEj0FrwkAQhe+C/2GZQm+6qQXR6BpEW+hB&#10;QW3B65Adk5DsbMhuY9pf7xwKvc3w3rz3zTobXKN66kLl2cDLNAFFnHtbcWHg6/N9sgAVIrLFxjMZ&#10;+KEA2WY8WmNq/Z3P1F9ioSSEQ4oGyhjbVOuQl+QwTH1LLNrNdw6jrF2hbYd3CXeNniXJXDusWBpK&#10;bGlXUl5fvp0B93s876/6UGN4PR2q4u3oe1wa8/w0bFegIg3x3/x3/WEFPxF8eUYm0JsH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40GQpxQAAANwAAAAPAAAAAAAAAAAAAAAA&#10;AJ8CAABkcnMvZG93bnJldi54bWxQSwUGAAAAAAQABAD3AAAAkQMAAAAA&#10;">
                  <v:imagedata r:id="rId8" o:title=""/>
                </v:shape>
                <v:shape id="Picture 101" o:spid="_x0000_s1122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FFYkPCAAAA3AAAAA8AAABkcnMvZG93bnJldi54bWxET8uqwjAQ3Qv+QxjhbkRTXYhUo6ggFLkL&#10;rw/E3dCMbbWZlCZq/fsbQXA3h/Oc6bwxpXhQ7QrLCgb9CARxanXBmYLDft0bg3AeWWNpmRS8yMF8&#10;1m5NMdb2yX/02PlMhBB2MSrIva9iKV2ak0HXtxVx4C62NugDrDOpa3yGcFPKYRSNpMGCQ0OOFa1y&#10;Sm+7u1HweztvqkViz8vkdLRXvm6LrLtV6qfTLCYgPDX+K/64Ex3mRwN4PxMukLN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RRWJDwgAAANwAAAAPAAAAAAAAAAAAAAAAAJ8C&#10;AABkcnMvZG93bnJldi54bWxQSwUGAAAAAAQABAD3AAAAjgMAAAAA&#10;">
                  <v:imagedata r:id="rId7" o:title=""/>
                </v:shape>
                <v:shape id="Picture 102" o:spid="_x0000_s1123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GX/DTBAAAA3AAAAA8AAABkcnMvZG93bnJldi54bWxET8uqwjAQ3V/wH8IIbi6a6kIu1SgqCEVc&#10;+ETcDc3YVptJaaLWvzeCcHdzOM8ZTxtTigfVrrCsoN+LQBCnVhecKTjsl90/EM4jaywtk4IXOZhO&#10;Wj9jjLV98pYeO5+JEMIuRgW591UspUtzMuh6tiIO3MXWBn2AdSZ1jc8Qbko5iKKhNFhwaMixokVO&#10;6W13NwrWt/OqmiX2PE9OR3vl66bIfjdKddrNbATCU+P/xV93osP8aACfZ8IFcvIG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GX/DTBAAAA3AAAAA8AAAAAAAAAAAAAAAAAnwIA&#10;AGRycy9kb3ducmV2LnhtbFBLBQYAAAAABAAEAPcAAACNAwAAAAA=&#10;">
                  <v:imagedata r:id="rId7" o:title=""/>
                </v:shape>
                <v:shape id="Picture 103" o:spid="_x0000_s1124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7bWa/CAAAA3AAAAA8AAABkcnMvZG93bnJldi54bWxET0uLwjAQvgv+hzCCF7HpurBINYoKC2XZ&#10;g0/E29CMbbWZlCar9d8bYcHbfHzPmc5bU4kbNa60rOAjikEQZ1aXnCvY776HYxDOI2usLJOCBzmY&#10;z7qdKSba3nlDt63PRQhhl6CCwvs6kdJlBRl0ka2JA3e2jUEfYJNL3eA9hJtKjuL4SxosOTQUWNOq&#10;oOy6/TMKfq+nn3qR2tMyPR7shS/rMh+sler32sUEhKfWv8X/7lSH+fEnvJ4JF8jZ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O21mvwgAAANwAAAAPAAAAAAAAAAAAAAAAAJ8C&#10;AABkcnMvZG93bnJldi54bWxQSwUGAAAAAAQABAD3AAAAjgMAAAAA&#10;">
                  <v:imagedata r:id="rId7" o:title=""/>
                </v:shape>
                <v:shape id="Picture 104" o:spid="_x0000_s1125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EywdvCAAAA3AAAAA8AAABkcnMvZG93bnJldi54bWxET0uLwjAQvgv+hzCCF7HpyrJINYoKC2XZ&#10;g0/E29CMbbWZlCar9d8bYcHbfHzPmc5bU4kbNa60rOAjikEQZ1aXnCvY776HYxDOI2usLJOCBzmY&#10;z7qdKSba3nlDt63PRQhhl6CCwvs6kdJlBRl0ka2JA3e2jUEfYJNL3eA9hJtKjuL4SxosOTQUWNOq&#10;oOy6/TMKfq+nn3qR2tMyPR7shS/rMh+sler32sUEhKfWv8X/7lSH+fEnvJ4JF8jZ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MsHbwgAAANwAAAAPAAAAAAAAAAAAAAAAAJ8C&#10;AABkcnMvZG93bnJldi54bWxQSwUGAAAAAAQABAD3AAAAjgMAAAAA&#10;">
                  <v:imagedata r:id="rId7" o:title=""/>
                </v:shape>
                <v:shape id="Picture 105" o:spid="_x0000_s1126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5+ZEDCAAAA3AAAAA8AAABkcnMvZG93bnJldi54bWxET0uLwjAQvgv+hzCCF7HpCrtINYoKC2XZ&#10;g0/E29CMbbWZlCar9d8bYcHbfHzPmc5bU4kbNa60rOAjikEQZ1aXnCvY776HYxDOI2usLJOCBzmY&#10;z7qdKSba3nlDt63PRQhhl6CCwvs6kdJlBRl0ka2JA3e2jUEfYJNL3eA9hJtKjuL4SxosOTQUWNOq&#10;oOy6/TMKfq+nn3qR2tMyPR7shS/rMh+sler32sUEhKfWv8X/7lSH+fEnvJ4JF8jZ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ufmRAwgAAANwAAAAPAAAAAAAAAAAAAAAAAJ8C&#10;AABkcnMvZG93bnJldi54bWxQSwUGAAAAAAQABAD3AAAAjgMAAAAA&#10;">
                  <v:imagedata r:id="rId7" o:title=""/>
                </v:shape>
                <v:shape id="Picture 106" o:spid="_x0000_s1127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h1WcbBAAAA3AAAAA8AAABkcnMvZG93bnJldi54bWxET0uLwjAQvgv+hzCCN01dQbRrLKIreFDw&#10;sbDXoZltS5tJaWKt++s3guBtPr7nLJPOVKKlxhWWFUzGEQji1OqCMwXf191oDsJ5ZI2VZVLwIAfJ&#10;qt9bYqztnc/UXnwmQgi7GBXk3texlC7NyaAb25o4cL+2MegDbDKpG7yHcFPJjyiaSYMFh4Yca9rk&#10;lJaXm1Fg/o7n7Y88lOimp0ORfR1tiwulhoNu/QnCU+ff4pd7r8P8aAbPZ8IFcvU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h1WcbBAAAA3AAAAA8AAAAAAAAAAAAAAAAAnwIA&#10;AGRycy9kb3ducmV2LnhtbFBLBQYAAAAABAAEAPcAAACNAwAAAAA=&#10;">
                  <v:imagedata r:id="rId8" o:title=""/>
                </v:shape>
              </v:group>
            </w:pict>
          </mc:Fallback>
        </mc:AlternateContent>
      </w:r>
    </w:p>
    <w:p w:rsidR="00F0125A" w:rsidRDefault="00F0125A" w:rsidP="00F0125A">
      <w:pPr>
        <w:spacing w:after="0"/>
      </w:pPr>
    </w:p>
    <w:p w:rsidR="00F0125A" w:rsidRDefault="00F0125A" w:rsidP="00F0125A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F0125A" w:rsidRDefault="00F0125A" w:rsidP="00F0125A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F0125A" w:rsidRPr="00F87981" w:rsidRDefault="00F0125A" w:rsidP="00F0125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F0125A" w:rsidRPr="00F87981" w:rsidRDefault="00F0125A" w:rsidP="00F0125A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F0125A" w:rsidRPr="00F87981" w:rsidRDefault="00F0125A" w:rsidP="00F0125A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F0125A" w:rsidRDefault="00F0125A" w:rsidP="00F0125A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</w:t>
      </w:r>
      <w:r>
        <w:rPr>
          <w:rFonts w:hAnsi="Calibri"/>
          <w:color w:val="000000" w:themeColor="text1"/>
          <w:kern w:val="24"/>
        </w:rPr>
        <w:t>.</w:t>
      </w:r>
    </w:p>
    <w:p w:rsidR="00F0125A" w:rsidRDefault="00F0125A" w:rsidP="00F0125A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F0125A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F0125A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F0125A" w:rsidRPr="0034010A" w:rsidRDefault="00F0125A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F0125A" w:rsidRDefault="00F0125A" w:rsidP="00F0125A">
      <w:pPr>
        <w:spacing w:after="0"/>
      </w:pPr>
    </w:p>
    <w:p w:rsidR="00F0125A" w:rsidRPr="008F5D40" w:rsidRDefault="00F0125A" w:rsidP="00F0125A">
      <w:pPr>
        <w:spacing w:after="0"/>
      </w:pPr>
      <w:r w:rsidRPr="008F5D40">
        <w:rPr>
          <w:b/>
          <w:bCs/>
        </w:rPr>
        <w:t>Redness and Swelling</w:t>
      </w:r>
    </w:p>
    <w:p w:rsidR="00F0125A" w:rsidRPr="008F5D40" w:rsidRDefault="00F0125A" w:rsidP="00F0125A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F0125A" w:rsidRDefault="00F0125A" w:rsidP="00F0125A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F0125A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F0125A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F0125A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F0125A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F0125A" w:rsidRPr="008F5D40" w:rsidRDefault="00F0125A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F0125A" w:rsidRDefault="00F0125A" w:rsidP="00F0125A">
      <w:pPr>
        <w:spacing w:after="0"/>
      </w:pPr>
    </w:p>
    <w:p w:rsidR="00F0125A" w:rsidRDefault="00F0125A" w:rsidP="00F0125A">
      <w:r>
        <w:br w:type="page"/>
      </w:r>
    </w:p>
    <w:p w:rsidR="00A37C2C" w:rsidRDefault="00A37C2C" w:rsidP="00A37C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A37C2C" w:rsidRDefault="00A37C2C" w:rsidP="00A37C2C">
      <w:pPr>
        <w:spacing w:after="0"/>
      </w:pPr>
    </w:p>
    <w:p w:rsidR="00A37C2C" w:rsidRDefault="00A37C2C" w:rsidP="00A37C2C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3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A37C2C" w:rsidRPr="0034010A" w:rsidTr="007E6CD4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7 days after injections</w:t>
            </w:r>
          </w:p>
        </w:tc>
      </w:tr>
      <w:tr w:rsidR="00A37C2C" w:rsidRPr="0034010A" w:rsidTr="007E6CD4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A37C2C" w:rsidRDefault="00A37C2C" w:rsidP="00A37C2C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2306F6D7" wp14:editId="5D385FFC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107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108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Default="00A37C2C" w:rsidP="00A37C2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09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0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1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2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3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4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5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6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7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8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19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0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1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2" name="Rectangle 122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3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4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5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6" name="Rectangle 126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7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8" name="Rectangle 128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29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30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31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32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133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4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5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6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7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8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9" name="Picture 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0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128" style="position:absolute;margin-left:-15.25pt;margin-top:4.7pt;width:534.05pt;height:32.3pt;z-index:251669504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">
                <v:rect id="AutoShape 3" o:spid="_x0000_s1129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SXFMUA&#10;AADcAAAADwAAAGRycy9kb3ducmV2LnhtbESPQWvCQBCF7wX/wzKCl1I39VAkdRURpEEKYmw9D9lp&#10;Epqdjdk1Sf995yB4m+G9ee+b1WZ0jeqpC7VnA6/zBBRx4W3NpYGv8/5lCSpEZIuNZzLwRwE268nT&#10;ClPrBz5Rn8dSSQiHFA1UMbap1qGoyGGY+5ZYtB/fOYyydqW2HQ4S7hq9SJI37bBmaaiwpV1FxW9+&#10;cwaG4thfzp8f+vh8yTxfs+su/z4YM5uO23dQkcb4MN+vMyv4idDKMzKBX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JcUxQAAANwAAAAPAAAAAAAAAAAAAAAAAJgCAABkcnMv&#10;ZG93bnJldi54bWxQSwUGAAAAAAQABAD1AAAAigMAAAAA&#10;" filled="f" stroked="f">
                  <o:lock v:ext="edit" aspectratio="t" text="t"/>
                  <v:textbox>
                    <w:txbxContent>
                      <w:p w:rsidR="00A37C2C" w:rsidRDefault="00A37C2C" w:rsidP="00A37C2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09" o:spid="_x0000_s1130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EWc78A&#10;AADcAAAADwAAAGRycy9kb3ducmV2LnhtbERPzWoCMRC+F3yHMEJvNdFDsVujiCBo8eLaBxg2sz+Y&#10;TJYkuuvbm4LQ23x8v7PajM6KO4XYedYwnykQxJU3HTcafi/7jyWImJANWs+k4UERNuvJ2woL4wc+&#10;071MjcghHAvU0KbUF1LGqiWHceZ74szVPjhMGYZGmoBDDndWLpT6lA47zg0t9rRrqbqWN6dBXsr9&#10;sCxtUP5nUZ/s8XCuyWv9Ph233yASjelf/HIfTJ6vvuDvmXy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5IRZz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0" o:spid="_x0000_s1131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IpM8IA&#10;AADcAAAADwAAAGRycy9kb3ducmV2LnhtbESPT2sCMRDF74V+hzCF3mpWDyKrUaQgqHhx7QcYNrN/&#10;MJksSequ3945FHqb4b157zeb3eSdelBMfWAD81kBirgOtufWwM/t8LUClTKyRReYDDwpwW77/rbB&#10;0oaRr/SocqskhFOJBrqch1LrVHfkMc3CQCxaE6LHLGtstY04Srh3elEUS+2xZ2nocKDvjup79esN&#10;6Ft1GFeVi0U4L5qLOx2vDQVjPj+m/RpUpin/m/+uj1bw54Ivz8gEe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wikz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1" o:spid="_x0000_s1132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6MqL4A&#10;AADcAAAADwAAAGRycy9kb3ducmV2LnhtbERPzYrCMBC+C75DGGFvmtbDItUoIggqXqz7AEMz/cFk&#10;UpJo69ubhYW9zcf3O5vdaI14kQ+dYwX5IgNBXDndcaPg536cr0CEiKzROCYFbwqw204nGyy0G/hG&#10;rzI2IoVwKFBBG2NfSBmqliyGheuJE1c7bzEm6BupPQ4p3Bq5zLJvabHj1NBiT4eWqkf5tArkvTwO&#10;q9L4zF2W9dWcT7eanFJfs3G/BhFpjP/iP/dJp/l5Dr/PpAv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KOjKi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112" o:spid="_x0000_s1133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wS374A&#10;AADcAAAADwAAAGRycy9kb3ducmV2LnhtbERPzYrCMBC+C75DGGFvmtrDItUoIggqXqz7AEMz/cFk&#10;UpJo69ubhYW9zcf3O5vdaI14kQ+dYwXLRQaCuHK640bBz/04X4EIEVmjcUwK3hRgt51ONlhoN/CN&#10;XmVsRArhUKCCNsa+kDJULVkMC9cTJ6523mJM0DdSexxSuDUyz7JvabHj1NBiT4eWqkf5tArkvTwO&#10;q9L4zF3y+mrOp1tNTqmv2bhfg4g0xn/xn/uk0/xlDr/PpAv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JcEt+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3" o:spid="_x0000_s1134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C3RL4A&#10;AADcAAAADwAAAGRycy9kb3ducmV2LnhtbERP24rCMBB9X/Afwgi+rakuLFKNIoKgiy9WP2BophdM&#10;JiWJtv69EYR9m8O5zmozWCMe5EPrWMFsmoEgLp1uuVZwvey/FyBCRNZoHJOCJwXYrEdfK8y16/lM&#10;jyLWIoVwyFFBE2OXSxnKhiyGqeuIE1c5bzEm6GupPfYp3Bo5z7JfabHl1NBgR7uGyltxtwrkpdj3&#10;i8L4zP3Nq5M5Hs4VOaUm42G7BBFpiP/ij/ug0/zZD7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0Qt0S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4" o:spid="_x0000_s1135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kvML4A&#10;AADcAAAADwAAAGRycy9kb3ducmV2LnhtbERP24rCMBB9X/Afwgi+ramyLFKNIoKgiy9WP2BophdM&#10;JiWJtv69EYR9m8O5zmozWCMe5EPrWMFsmoEgLp1uuVZwvey/FyBCRNZoHJOCJwXYrEdfK8y16/lM&#10;jyLWIoVwyFFBE2OXSxnKhiyGqeuIE1c5bzEm6GupPfYp3Bo5z7JfabHl1NBgR7uGyltxtwrkpdj3&#10;i8L4zP3Nq5M5Hs4VOaUm42G7BBFpiP/ij/ug0/zZD7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L5LzC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15" o:spid="_x0000_s1136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WKq74A&#10;AADcAAAADwAAAGRycy9kb3ducmV2LnhtbERP24rCMBB9X/Afwgi+ranCLlKNIoKgiy9WP2BophdM&#10;JiWJtv69EYR9m8O5zmozWCMe5EPrWMFsmoEgLp1uuVZwvey/FyBCRNZoHJOCJwXYrEdfK8y16/lM&#10;jyLWIoVwyFFBE2OXSxnKhiyGqeuIE1c5bzEm6GupPfYp3Bo5z7JfabHl1NBgR7uGyltxtwrkpdj3&#10;i8L4zP3Nq5M5Hs4VOaUm42G7BBFpiP/ij/ug0/zZD7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21iqu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6" o:spid="_x0000_s1137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cU3L4A&#10;AADcAAAADwAAAGRycy9kb3ducmV2LnhtbERPy6rCMBDdC/5DGOHuNNWFSDWKCIJX7sbqBwzN9IHJ&#10;pCTR9v69EQR3czjP2ewGa8STfGgdK5jPMhDEpdMt1wpu1+N0BSJEZI3GMSn4pwC77Xi0wVy7ni/0&#10;LGItUgiHHBU0MXa5lKFsyGKYuY44cZXzFmOCvpbaY5/CrZGLLFtKiy2nhgY7OjRU3ouHVSCvxbFf&#10;FcZn7ryo/szv6VKRU+pnMuzXICIN8Sv+uE86zZ8v4f1MukBu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1nFNy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7" o:spid="_x0000_s1138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uxR78A&#10;AADcAAAADwAAAGRycy9kb3ducmV2LnhtbERPzYrCMBC+L/gOYQRva6qHXalGEUHQxYvVBxia6Q8m&#10;k5JEW9/eCMLe5uP7ndVmsEY8yIfWsYLZNANBXDrdcq3getl/L0CEiKzROCYFTwqwWY++Vphr1/OZ&#10;HkWsRQrhkKOCJsYulzKUDVkMU9cRJ65y3mJM0NdSe+xTuDVynmU/0mLLqaHBjnYNlbfibhXIS7Hv&#10;F4XxmfubVydzPJwrckpNxsN2CSLSEP/FH/dBp/mzX3g/ky6Q6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K7FH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118" o:spid="_x0000_s1139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QlNcIA&#10;AADcAAAADwAAAGRycy9kb3ducmV2LnhtbESPT2sCMRDF74V+hzCF3mpWDyKrUaQgqHhx7QcYNrN/&#10;MJksSequ3945FHqb4b157zeb3eSdelBMfWAD81kBirgOtufWwM/t8LUClTKyRReYDDwpwW77/rbB&#10;0oaRr/SocqskhFOJBrqch1LrVHfkMc3CQCxaE6LHLGtstY04Srh3elEUS+2xZ2nocKDvjup79esN&#10;6Ft1GFeVi0U4L5qLOx2vDQVjPj+m/RpUpin/m/+uj1bw50Irz8gEev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tCU1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9" o:spid="_x0000_s1140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iArr8A&#10;AADcAAAADwAAAGRycy9kb3ducmV2LnhtbERPzYrCMBC+L/gOYQRva6qHxa1GEUHQxYvVBxia6Q8m&#10;k5JEW9/eCMLe5uP7ndVmsEY8yIfWsYLZNANBXDrdcq3getl/L0CEiKzROCYFTwqwWY++Vphr1/OZ&#10;HkWsRQrhkKOCJsYulzKUDVkMU9cRJ65y3mJM0NdSe+xTuDVynmU/0mLLqaHBjnYNlbfibhXIS7Hv&#10;F4XxmfubVydzPJwrckpNxsN2CSLSEP/FH/dBp/mzX3g/ky6Q6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+ICu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0" o:spid="_x0000_s1141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7jjsMA&#10;AADcAAAADwAAAGRycy9kb3ducmV2LnhtbESPzWrDMBCE74W+g9hCbo1cH0pwo4RSMLillzh5gMVa&#10;/1BpZSQ1dt++ewjktsvMzny7P67eqSvFNAU28LItQBF3wU48GLic6+cdqJSRLbrAZOCPEhwPjw97&#10;rGxY+ETXNg9KQjhVaGDMea60Tt1IHtM2zMSi9SF6zLLGQduIi4R7p8uieNUeJ5aGEWf6GKn7aX+9&#10;AX1u62XXuliEr7L/dp/NqadgzOZpfX8DlWnNd/PturGCXwq+PCMT6M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67jjs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121" o:spid="_x0000_s1142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JGFb4A&#10;AADcAAAADwAAAGRycy9kb3ducmV2LnhtbERPzYrCMBC+C75DGGFvmtrDItUoIggqXqz7AEMz/cFk&#10;UpJo69ubhYW9zcf3O5vdaI14kQ+dYwXLRQaCuHK640bBz/04X4EIEVmjcUwK3hRgt51ONlhoN/CN&#10;XmVsRArhUKCCNsa+kDJULVkMC9cTJ6523mJM0DdSexxSuDUyz7JvabHj1NBiT4eWqkf5tArkvTwO&#10;q9L4zF3y+mrOp1tNTqmv2bhfg4g0xn/xn/uk0/x8Cb/PpAvk9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ziRhW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" o:spid="_x0000_s1143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DYYr8A&#10;AADcAAAADwAAAGRycy9kb3ducmV2LnhtbERPzYrCMBC+C75DGGFvNt0eFqlGkQXBXbxYfYChmf5g&#10;MilJ1nbf3giCt/n4fmezm6wRd/Khd6zgM8tBENdO99wquF4OyxWIEJE1Gsek4J8C7Lbz2QZL7UY+&#10;072KrUghHEpU0MU4lFKGuiOLIXMDceIa5y3GBH0rtccxhVsjizz/khZ7Tg0dDvTdUX2r/qwCeakO&#10;46oyPne/RXMyP8dzQ06pj8W0X4OINMW3+OU+6jS/KOD5TLpAbh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MNhi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123" o:spid="_x0000_s1144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x9+b8A&#10;AADcAAAADwAAAGRycy9kb3ducmV2LnhtbERP24rCMBB9F/yHMMK+aWqFRbpGEUFQ2RfrfsDQTC+Y&#10;TEoSbf17s7Cwb3M419nsRmvEk3zoHCtYLjIQxJXTHTcKfm7H+RpEiMgajWNS8KIAu+10ssFCu4Gv&#10;9CxjI1IIhwIVtDH2hZShasliWLieOHG18xZjgr6R2uOQwq2ReZZ9Sosdp4YWezq0VN3Lh1Ugb+Vx&#10;WJfGZ+6S19/mfLrW5JT6mI37LxCRxvgv/nOfdJqfr+D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fH35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24" o:spid="_x0000_s1145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Xljb8A&#10;AADcAAAADwAAAGRycy9kb3ducmV2LnhtbERP24rCMBB9F/yHMMK+aWqRRbpGEUFQ2RfrfsDQTC+Y&#10;TEoSbf17s7Cwb3M419nsRmvEk3zoHCtYLjIQxJXTHTcKfm7H+RpEiMgajWNS8KIAu+10ssFCu4Gv&#10;9CxjI1IIhwIVtDH2hZShasliWLieOHG18xZjgr6R2uOQwq2ReZZ9Sosdp4YWezq0VN3Lh1Ugb+Vx&#10;WJfGZ+6S19/mfLrW5JT6mI37LxCRxvgv/nOfdJqfr+D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cleWN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25" o:spid="_x0000_s1146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lAFr8A&#10;AADcAAAADwAAAGRycy9kb3ducmV2LnhtbERP24rCMBB9F/yHMMK+aWrBRbpGEUFQ2RfrfsDQTC+Y&#10;TEoSbf17s7Cwb3M419nsRmvEk3zoHCtYLjIQxJXTHTcKfm7H+RpEiMgajWNS8KIAu+10ssFCu4Gv&#10;9CxjI1IIhwIVtDH2hZShasliWLieOHG18xZjgr6R2uOQwq2ReZZ9Sosdp4YWezq0VN3Lh1Ugb+Vx&#10;WJfGZ+6S19/mfLrW5JT6mI37LxCRxvgv/nOfdJqfr+D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2UAW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6" o:spid="_x0000_s1147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veYb4A&#10;AADcAAAADwAAAGRycy9kb3ducmV2LnhtbERPzYrCMBC+C75DGGFvmtqDSDWKCIIre7HuAwzN9AeT&#10;SUmi7b69EYS9zcf3O9v9aI14kg+dYwXLRQaCuHK640bB7+00X4MIEVmjcUwK/ijAfjedbLHQbuAr&#10;PcvYiBTCoUAFbYx9IWWoWrIYFq4nTlztvMWYoG+k9jikcGtknmUrabHj1NBiT8eWqnv5sArkrTwN&#10;69L4zF3y+sd8n681OaW+ZuNhAyLSGP/FH/dZp/n5Ct7PpAvk7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ML3mG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27" o:spid="_x0000_s1148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d7+r8A&#10;AADcAAAADwAAAGRycy9kb3ducmV2LnhtbERPzYrCMBC+C75DGGFvmtqDK12jiCCo7MW6DzA00x9M&#10;JiWJtr69WVjY23x8v7PZjdaIJ/nQOVawXGQgiCunO24U/NyO8zWIEJE1Gsek4EUBdtvpZIOFdgNf&#10;6VnGRqQQDgUqaGPsCylD1ZLFsHA9ceJq5y3GBH0jtcchhVsj8yxbSYsdp4YWezq0VN3Lh1Ugb+Vx&#10;WJfGZ+6S19/mfLrW5JT6mI37LxCRxvgv/nOfdJqff8LvM+kCuX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sR3v6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" o:spid="_x0000_s1149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jviMMA&#10;AADcAAAADwAAAGRycy9kb3ducmV2LnhtbESPzWrDMBCE74W+g9hCbo1cH0pwo4RSMLillzh5gMVa&#10;/1BpZSQ1dt++ewjktsvMzny7P67eqSvFNAU28LItQBF3wU48GLic6+cdqJSRLbrAZOCPEhwPjw97&#10;rGxY+ETXNg9KQjhVaGDMea60Tt1IHtM2zMSi9SF6zLLGQduIi4R7p8uieNUeJ5aGEWf6GKn7aX+9&#10;AX1u62XXuliEr7L/dp/NqadgzOZpfX8DlWnNd/PturGCXwqtPCMT6M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djviM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" o:spid="_x0000_s1150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RKE78A&#10;AADcAAAADwAAAGRycy9kb3ducmV2LnhtbERPzYrCMBC+C/sOYRa8aWoPi1uNIoKgixerDzA00x9M&#10;JiWJtvv2G0HY23x8v7PejtaIJ/nQOVawmGcgiCunO24U3K6H2RJEiMgajWNS8EsBtpuPyRoL7Qa+&#10;0LOMjUghHApU0MbYF1KGqiWLYe564sTVzluMCfpGao9DCrdG5ln2JS12nBpa7GnfUnUvH1aBvJaH&#10;YVkan7mfvD6b0/FSk1Nq+jnuViAijfFf/HYfdZqff8PrmXSB3P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lEoT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130" o:spid="_x0000_s1151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d1U8MA&#10;AADcAAAADwAAAGRycy9kb3ducmV2LnhtbESP3WoCMRCF74W+Q5hC7zRbCyJbo5SCoMUbVx9g2Mz+&#10;0GSyJKm7vn3nQvBuhnPmnG82u8k7daOY+sAG3hcFKOI62J5bA9fLfr4GlTKyRReYDNwpwW77Mttg&#10;acPIZ7pVuVUSwqlEA13OQ6l1qjvymBZhIBatCdFjljW22kYcJdw7vSyKlfbYszR0ONB3R/Vv9ecN&#10;6Eu1H9eVi0X4WTYndzycGwrGvL1OX5+gMk35aX5cH6zgfwi+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nd1U8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131" o:spid="_x0000_s1152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vQyL4A&#10;AADcAAAADwAAAGRycy9kb3ducmV2LnhtbERP24rCMBB9X/Afwgi+rakuLFKNIoKgiy9WP2BophdM&#10;JiWJtv69EYR9m8O5zmozWCMe5EPrWMFsmoEgLp1uuVZwvey/FyBCRNZoHJOCJwXYrEdfK8y16/lM&#10;jyLWIoVwyFFBE2OXSxnKhiyGqeuIE1c5bzEm6GupPfYp3Bo5z7JfabHl1NBgR7uGyltxtwrkpdj3&#10;i8L4zP3Nq5M5Hs4VOaUm42G7BBFpiP/ij/ug0/yfGb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k70Mi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" o:spid="_x0000_s1153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lOv78A&#10;AADcAAAADwAAAGRycy9kb3ducmV2LnhtbERP24rCMBB9F/yHMMK+aWqFRbpGEUFQ2RfrfsDQTC+Y&#10;TEoSbf17s7Cwb3M419nsRmvEk3zoHCtYLjIQxJXTHTcKfm7H+RpEiMgajWNS8KIAu+10ssFCu4Gv&#10;9CxjI1IIhwIVtDH2hZShasliWLieOHG18xZjgr6R2uOQwq2ReZZ9Sosdp4YWezq0VN3Lh1Ugb+Vx&#10;WJfGZ+6S19/mfLrW5JT6mI37LxCRxvgv/nOfdJq/yuH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6U6/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33" o:spid="_x0000_s1154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3kxLEAAAA3AAAAA8AAABkcnMvZG93bnJldi54bWxET01rwkAQvRf8D8sUvJRmYwUpMZugQiGU&#10;Hqy2SG5DdppEs7Mhu2r677sFwds83uek+Wg6caHBtZYVzKIYBHFldcu1gq/92/MrCOeRNXaWScEv&#10;OcizyUOKibZX/qTLztcihLBLUEHjfZ9I6aqGDLrI9sSB+7GDQR/gUEs94DWEm06+xPFCGmw5NDTY&#10;06ah6rQ7GwUfp/K9XxW2XBeHb3vk47atn7ZKTR/H1RKEp9HfxTd3ocP8+Rz+nwkXyOw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C3kxLEAAAA3AAAAA8AAAAAAAAAAAAAAAAA&#10;nwIAAGRycy9kb3ducmV2LnhtbFBLBQYAAAAABAAEAPcAAACQAwAAAAA=&#10;">
                  <v:imagedata r:id="rId7" o:title=""/>
                </v:shape>
                <v:shape id="Picture 134" o:spid="_x0000_s1155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mHqJfBAAAA3AAAAA8AAABkcnMvZG93bnJldi54bWxET02LwjAQvQv7H8Is7E3TVRG3GmXRFTwo&#10;WFfwOjRjW2wmpYm1+uuNIHibx/uc6bw1pWiodoVlBd+9CARxanXBmYLD/6o7BuE8ssbSMim4kYP5&#10;7KMzxVjbKyfU7H0mQgi7GBXk3lexlC7NyaDr2Yo4cCdbG/QB1pnUNV5DuCllP4pG0mDBoSHHihY5&#10;pef9xSgw922yPMrNGd1gtymyv61t8Eepr8/2dwLCU+vf4pd7rcP8wRCez4QL5Ow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mHqJfBAAAA3AAAAA8AAAAAAAAAAAAAAAAAnwIA&#10;AGRycy9kb3ducmV2LnhtbFBLBQYAAAAABAAEAPcAAACNAwAAAAA=&#10;">
                  <v:imagedata r:id="rId8" o:title=""/>
                </v:shape>
                <v:shape id="Picture 135" o:spid="_x0000_s1156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Srv3EAAAA3AAAAA8AAABkcnMvZG93bnJldi54bWxET0trwkAQvhf8D8sUvBTdWLGU1DWoUAji&#10;wdpK8TZkp3mYnQ3ZNYn/vlsQepuP7znLZDC16Kh1pWUFs2kEgjizuuRcwdfn++QVhPPIGmvLpOBG&#10;DpLV6GGJsbY9f1B39LkIIexiVFB438RSuqwgg25qG+LA/djWoA+wzaVusQ/hppbPUfQiDZYcGgps&#10;aFtQdjlejYL95bxr1qk9b9Lvk624OpT500Gp8eOwfgPhafD/4rs71WH+fAF/z4QL5Oo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ASrv3EAAAA3AAAAA8AAAAAAAAAAAAAAAAA&#10;nwIAAGRycy9kb3ducmV2LnhtbFBLBQYAAAAABAAEAPcAAACQAwAAAAA=&#10;">
                  <v:imagedata r:id="rId7" o:title=""/>
                </v:shape>
                <v:shape id="Picture 136" o:spid="_x0000_s1157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DAMIrDAAAA3AAAAA8AAABkcnMvZG93bnJldi54bWxET0uLwjAQvgv+hzALXmSbqiBLNYoKQhEP&#10;PnYRb0Mz21abSWmi1n+/WRC8zcf3nOm8NZW4U+NKywoGUQyCOLO65FzB93H9+QXCeWSNlWVS8CQH&#10;81m3M8VE2wfv6X7wuQgh7BJUUHhfJ1K6rCCDLrI1ceB+bWPQB9jkUjf4COGmksM4HkuDJYeGAmta&#10;FZRdDzejYHs9b+pFas/L9PRjL3zZlXl/p1Tvo11MQHhq/Vv8cqc6zB+N4f+ZcIGc/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0MAwisMAAADcAAAADwAAAAAAAAAAAAAAAACf&#10;AgAAZHJzL2Rvd25yZXYueG1sUEsFBgAAAAAEAAQA9wAAAI8DAAAAAA==&#10;">
                  <v:imagedata r:id="rId7" o:title=""/>
                </v:shape>
                <v:shape id="Picture 137" o:spid="_x0000_s1158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+MlRHEAAAA3AAAAA8AAABkcnMvZG93bnJldi54bWxET0trwkAQvhf8D8sUvBTdWMGW1DWoUAji&#10;wdpK8TZkp3mYnQ3ZNYn/vlsQepuP7znLZDC16Kh1pWUFs2kEgjizuuRcwdfn++QVhPPIGmvLpOBG&#10;DpLV6GGJsbY9f1B39LkIIexiVFB438RSuqwgg25qG+LA/djWoA+wzaVusQ/hppbPUbSQBksODQU2&#10;tC0ouxyvRsH+ct4169SeN+n3yVZcHcr86aDU+HFYv4HwNPh/8d2d6jB//gJ/z4QL5Oo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+MlRHEAAAA3AAAAA8AAAAAAAAAAAAAAAAA&#10;nwIAAGRycy9kb3ducmV2LnhtbFBLBQYAAAAABAAEAPcAAACQAwAAAAA=&#10;">
                  <v:imagedata r:id="rId7" o:title=""/>
                </v:shape>
                <v:shape id="Picture 138" o:spid="_x0000_s1159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4TAWPHAAAA3AAAAA8AAABkcnMvZG93bnJldi54bWxEj09rwkAQxe8Fv8MyQi+lbmxBJHUNKhRC&#10;6UGtpXgbsmP+mJ0N2a2m3945CL3N8N6895tFNrhWXagPtWcD00kCirjwtubSwOHr/XkOKkRki61n&#10;MvBHAbLl6GGBqfVX3tFlH0slIRxSNFDF2KVah6Iih2HiO2LRTr53GGXtS217vEq4a/VLksy0w5ql&#10;ocKONhUV5/2vM/B5Pn50q9wf1/nPt2+42dbl09aYx/GwegMVaYj/5vt1bgX/VWjlGZlAL2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4TAWPHAAAA3AAAAA8AAAAAAAAAAAAA&#10;AAAAnwIAAGRycy9kb3ducmV2LnhtbFBLBQYAAAAABAAEAPcAAACTAwAAAAA=&#10;">
                  <v:imagedata r:id="rId7" o:title=""/>
                </v:shape>
                <v:shape id="Picture 139" o:spid="_x0000_s1160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FfpPjEAAAA3AAAAA8AAABkcnMvZG93bnJldi54bWxET0trwkAQvhf8D8sUvBTdWEHa1DWoUAji&#10;wdpK8TZkp3mYnQ3ZNYn/vlsQepuP7znLZDC16Kh1pWUFs2kEgjizuuRcwdfn++QFhPPIGmvLpOBG&#10;DpLV6GGJsbY9f1B39LkIIexiVFB438RSuqwgg25qG+LA/djWoA+wzaVusQ/hppbPUbSQBksODQU2&#10;tC0ouxyvRsH+ct4169SeN+n3yVZcHcr86aDU+HFYv4HwNPh/8d2d6jB//gp/z4QL5Oo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FfpPjEAAAA3AAAAA8AAAAAAAAAAAAAAAAA&#10;nwIAAGRycy9kb3ducmV2LnhtbFBLBQYAAAAABAAEAPcAAACQAwAAAAA=&#10;">
                  <v:imagedata r:id="rId7" o:title=""/>
                </v:shape>
                <v:shape id="Picture 140" o:spid="_x0000_s1161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663enFAAAA3AAAAA8AAABkcnMvZG93bnJldi54bWxEj09rwkAQxe8Fv8MygjfdaIvU6CpiK3hQ&#10;qH/A65Adk2B2NmS3MfbTdw6F3mZ4b977zWLVuUq11ITSs4HxKAFFnHlbcm7gct4O30GFiGyx8kwG&#10;nhRgtey9LDC1/sFHak8xVxLCIUUDRYx1qnXICnIYRr4mFu3mG4dR1ibXtsGHhLtKT5Jkqh2WLA0F&#10;1rQpKLufvp0B93M4flz1/o7h9Wtf5p8H3+LMmEG/W89BReriv/nvemcF/03w5RmZQC9/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uut3pxQAAANwAAAAPAAAAAAAAAAAAAAAA&#10;AJ8CAABkcnMvZG93bnJldi54bWxQSwUGAAAAAAQABAD3AAAAkQMAAAAA&#10;">
                  <v:imagedata r:id="rId8" o:title=""/>
                </v:shape>
              </v:group>
            </w:pict>
          </mc:Fallback>
        </mc:AlternateContent>
      </w:r>
    </w:p>
    <w:p w:rsidR="00A37C2C" w:rsidRDefault="00A37C2C" w:rsidP="00A37C2C">
      <w:pPr>
        <w:spacing w:after="0"/>
      </w:pPr>
    </w:p>
    <w:p w:rsidR="00A37C2C" w:rsidRDefault="00A37C2C" w:rsidP="00A37C2C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A37C2C" w:rsidRDefault="00A37C2C" w:rsidP="00A37C2C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A37C2C" w:rsidRPr="00F87981" w:rsidRDefault="00A37C2C" w:rsidP="00A37C2C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A37C2C" w:rsidRDefault="00A37C2C" w:rsidP="00A37C2C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do.</w:t>
      </w:r>
    </w:p>
    <w:p w:rsidR="00A37C2C" w:rsidRDefault="00A37C2C" w:rsidP="00A37C2C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A37C2C" w:rsidRDefault="00A37C2C" w:rsidP="00A37C2C">
      <w:pPr>
        <w:spacing w:after="0"/>
      </w:pPr>
    </w:p>
    <w:p w:rsidR="00A37C2C" w:rsidRPr="008F5D40" w:rsidRDefault="00A37C2C" w:rsidP="00A37C2C">
      <w:pPr>
        <w:spacing w:after="0"/>
      </w:pPr>
      <w:r w:rsidRPr="008F5D40">
        <w:rPr>
          <w:b/>
          <w:bCs/>
        </w:rPr>
        <w:t>Redness and Swelling</w:t>
      </w:r>
    </w:p>
    <w:p w:rsidR="00A37C2C" w:rsidRPr="008F5D40" w:rsidRDefault="00A37C2C" w:rsidP="00A37C2C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A37C2C" w:rsidRDefault="00A37C2C" w:rsidP="00A37C2C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A37C2C" w:rsidRDefault="00A37C2C" w:rsidP="00A37C2C">
      <w:pPr>
        <w:spacing w:after="0"/>
      </w:pPr>
    </w:p>
    <w:p w:rsidR="00A37C2C" w:rsidRDefault="00A37C2C" w:rsidP="00A37C2C">
      <w:r>
        <w:br w:type="page"/>
      </w:r>
    </w:p>
    <w:p w:rsidR="00A37C2C" w:rsidRDefault="00A37C2C" w:rsidP="00A37C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A37C2C" w:rsidRDefault="00A37C2C" w:rsidP="00A37C2C">
      <w:pPr>
        <w:spacing w:after="0"/>
      </w:pPr>
    </w:p>
    <w:p w:rsidR="00A37C2C" w:rsidRDefault="00A37C2C" w:rsidP="00A37C2C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4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7E6CD4" w:rsidRPr="0034010A" w:rsidTr="007E6CD4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7 days after injections</w:t>
            </w:r>
          </w:p>
        </w:tc>
      </w:tr>
      <w:tr w:rsidR="007E6CD4" w:rsidRPr="0034010A" w:rsidTr="007E6CD4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A37C2C" w:rsidRDefault="00A37C2C" w:rsidP="00A37C2C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76769639" wp14:editId="3E6E0D55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14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142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Default="00A37C2C" w:rsidP="00A37C2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43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4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5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6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7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8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49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1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2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3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4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5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6" name="Rectangle 156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7" name="Rectangle 157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8" name="Rectangle 158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59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0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1" name="Rectangle 161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2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3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4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5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66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167" name="Picture 1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8" name="Picture 1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9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0" name="Picture 1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1" name="Picture 1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2" name="Picture 1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3" name="Picture 1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4" name="Picture 1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162" style="position:absolute;margin-left:-15.25pt;margin-top:4.7pt;width:534.05pt;height:32.3pt;z-index:251671552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">
                <v:rect id="AutoShape 3" o:spid="_x0000_s1163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YZPsIA&#10;AADcAAAADwAAAGRycy9kb3ducmV2LnhtbERPTWvCQBC9F/wPywheSt0opUjqKiKIQQRptJ6H7DQJ&#10;Zmdjdk3iv+8Kgrd5vM+ZL3tTiZYaV1pWMBlHIIgzq0vOFZyOm48ZCOeRNVaWScGdHCwXg7c5xtp2&#10;/ENt6nMRQtjFqKDwvo6ldFlBBt3Y1sSB+7ONQR9gk0vdYBfCTSWnUfQlDZYcGgqsaV1QdklvRkGX&#10;Hdrzcb+Vh/dzYvmaXNfp706p0bBffYPw1PuX+OlOdJj/OYXHM+ECu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hk+wgAAANwAAAAPAAAAAAAAAAAAAAAAAJgCAABkcnMvZG93&#10;bnJldi54bWxQSwUGAAAAAAQABAD1AAAAhwMAAAAA&#10;" filled="f" stroked="f">
                  <o:lock v:ext="edit" aspectratio="t" text="t"/>
                  <v:textbox>
                    <w:txbxContent>
                      <w:p w:rsidR="00A37C2C" w:rsidRDefault="00A37C2C" w:rsidP="00A37C2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43" o:spid="_x0000_s1164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OYWb8A&#10;AADcAAAADwAAAGRycy9kb3ducmV2LnhtbERP24rCMBB9F/yHMIJvmqrLItUoIgi67IvVDxia6QWT&#10;SUmirX+/WVjYtzmc62z3gzXiRT60jhUs5hkI4tLplmsF99tptgYRIrJG45gUvCnAfjcebTHXrucr&#10;vYpYixTCIUcFTYxdLmUoG7IY5q4jTlzlvMWYoK+l9tincGvkMss+pcWWU0ODHR0bKh/F0yqQt+LU&#10;rwvjM/e1rL7N5XytyCk1nQyHDYhIQ/wX/7nPOs3/WMH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Oo5hZ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44" o:spid="_x0000_s1165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oALb4A&#10;AADcAAAADwAAAGRycy9kb3ducmV2LnhtbERP24rCMBB9X/Afwgi+rakii1SjiCC44ovVDxia6QWT&#10;SUmi7f69EYR9m8O5zno7WCOe5EPrWMFsmoEgLp1uuVZwux6+lyBCRNZoHJOCPwqw3Yy+1phr1/OF&#10;nkWsRQrhkKOCJsYulzKUDVkMU9cRJ65y3mJM0NdSe+xTuDVynmU/0mLLqaHBjvYNlffiYRXIa3Ho&#10;l4XxmTvNq7P5PV4qckpNxsNuBSLSEP/FH/dRp/mLBbyfSRfIz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FKAC2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45" o:spid="_x0000_s1166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altr8A&#10;AADcAAAADwAAAGRycy9kb3ducmV2LnhtbERP24rCMBB9F/yHMIJvmiruItUoIgi67IvVDxia6QWT&#10;SUmirX+/WVjYtzmc62z3gzXiRT60jhUs5hkI4tLplmsF99tptgYRIrJG45gUvCnAfjcebTHXrucr&#10;vYpYixTCIUcFTYxdLmUoG7IY5q4jTlzlvMWYoK+l9tincGvkMss+pcWWU0ODHR0bKh/F0yqQt+LU&#10;rwvjM/e1rL7N5XytyCk1nQyHDYhIQ/wX/7nPOs1ffcD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BqW2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146" o:spid="_x0000_s1167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Q7wb4A&#10;AADcAAAADwAAAGRycy9kb3ducmV2LnhtbERP24rCMBB9X/Afwgi+rakiItUoIgiu+GL1A4ZmesFk&#10;UpJou39vhIV9m8O5zmY3WCNe5EPrWMFsmoEgLp1uuVZwvx2/VyBCRNZoHJOCXwqw246+Nphr1/OV&#10;XkWsRQrhkKOCJsYulzKUDVkMU9cRJ65y3mJM0NdSe+xTuDVynmVLabHl1NBgR4eGykfxtArkrTj2&#10;q8L4zJ3n1cX8nK4VOaUm42G/BhFpiP/iP/dJp/mLJ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7UO8G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47" o:spid="_x0000_s1168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ieWr8A&#10;AADcAAAADwAAAGRycy9kb3ducmV2LnhtbERP24rCMBB9F/yHMIJvmiqyK9UoIgi67IvVDxia6QWT&#10;SUmirX+/WVjYtzmc62z3gzXiRT60jhUs5hkI4tLplmsF99tptgYRIrJG45gUvCnAfjcebTHXrucr&#10;vYpYixTCIUcFTYxdLmUoG7IY5q4jTlzlvMWYoK+l9tincGvkMss+pMWWU0ODHR0bKh/F0yqQt+LU&#10;rwvjM/e1rL7N5XytyCk1nQyHDYhIQ/wX/7nPOs1ffcL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mJ5a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8" o:spid="_x0000_s1169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cKKMMA&#10;AADcAAAADwAAAGRycy9kb3ducmV2LnhtbESP3WoCMRCF74W+Q5hC7zRbKSJbo5SCoMUbVx9g2Mz+&#10;0GSyJKm7vn3nQvBuhnPmnG82u8k7daOY+sAG3hcFKOI62J5bA9fLfr4GlTKyRReYDNwpwW77Mttg&#10;acPIZ7pVuVUSwqlEA13OQ6l1qjvymBZhIBatCdFjljW22kYcJdw7vSyKlfbYszR0ONB3R/Vv9ecN&#10;6Eu1H9eVi0X4WTYndzycGwrGvL1OX5+gMk35aX5cH6zgfwit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cKKM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49" o:spid="_x0000_s1170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uvs78A&#10;AADcAAAADwAAAGRycy9kb3ducmV2LnhtbERP24rCMBB9X/Afwgi+rakii1ajiCCo7IvVDxia6QWT&#10;SUmytvv3RljYtzmc62x2gzXiST60jhXMphkI4tLplmsF99vxcwkiRGSNxjEp+KUAu+3oY4O5dj1f&#10;6VnEWqQQDjkqaGLscilD2ZDFMHUdceIq5y3GBH0ttcc+hVsj51n2JS22nBoa7OjQUPkofqwCeSuO&#10;/bIwPnOXefVtzqdrRU6pyXjYr0FEGuK/+M990mn+YgX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S6+z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0" o:spid="_x0000_s1171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iQ88MA&#10;AADcAAAADwAAAGRycy9kb3ducmV2LnhtbESP3WoCMRCF74W+Q5hC7zRboSJbo5SCoMUbVx9g2Mz+&#10;0GSyJKm7vn3nQvBuhnPmnG82u8k7daOY+sAG3hcFKOI62J5bA9fLfr4GlTKyRReYDNwpwW77Mttg&#10;acPIZ7pVuVUSwqlEA13OQ6l1qjvymBZhIBatCdFjljW22kYcJdw7vSyKlfbYszR0ONB3R/Vv9ecN&#10;6Eu1H9eVi0X4WTYndzycGwrGvL1OX5+gMk35aX5cH6zgfwi+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6iQ88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1" o:spid="_x0000_s1172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Q1aL4A&#10;AADcAAAADwAAAGRycy9kb3ducmV2LnhtbERP24rCMBB9X/Afwgi+ranCLlKNIoKgiy9WP2BophdM&#10;JiWJtv69EYR9m8O5zmozWCMe5EPrWMFsmoEgLp1uuVZwvey/FyBCRNZoHJOCJwXYrEdfK8y16/lM&#10;jyLWIoVwyFFBE2OXSxnKhiyGqeuIE1c5bzEm6GupPfYp3Bo5z7JfabHl1NBgR7uGyltxtwrkpdj3&#10;i8L4zP3Nq5M5Hs4VOaUm42G7BBFpiP/ij/ug0/yfGbyfSRfI9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TkNWi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152" o:spid="_x0000_s1173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arH78A&#10;AADcAAAADwAAAGRycy9kb3ducmV2LnhtbERP24rCMBB9F/yHMMK+aWrBRbpGEUFQ2RfrfsDQTC+Y&#10;TEoSbf17s7Cwb3M419nsRmvEk3zoHCtYLjIQxJXTHTcKfm7H+RpEiMgajWNS8KIAu+10ssFCu4Gv&#10;9CxjI1IIhwIVtDH2hZShasliWLieOHG18xZjgr6R2uOQwq2ReZZ9Sosdp4YWezq0VN3Lh1Ugb+Vx&#10;WJfGZ+6S19/mfLrW5JT6mI37LxCRxvgv/nOfdJq/yuH3mXSB3L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Nqsf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53" o:spid="_x0000_s1174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oOhL8A&#10;AADcAAAADwAAAGRycy9kb3ducmV2LnhtbERP24rCMBB9F/yHMIJvmqrsItUoIgi67IvVDxia6QWT&#10;SUmirX+/WVjYtzmc62z3gzXiRT60jhUs5hkI4tLplmsF99tptgYRIrJG45gUvCnAfjcebTHXrucr&#10;vYpYixTCIUcFTYxdLmUoG7IY5q4jTlzlvMWYoK+l9tincGvkMss+pcWWU0ODHR0bKh/F0yqQt+LU&#10;rwvjM/e1rL7N5XytyCk1nQyHDYhIQ/wX/7nPOs3/WMH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eg6E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" o:spid="_x0000_s1175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OW8L8A&#10;AADcAAAADwAAAGRycy9kb3ducmV2LnhtbERP24rCMBB9F/yHMIJvmiruItUoIgi67IvVDxia6QWT&#10;SUmirX+/WVjYtzmc62z3gzXiRT60jhUs5hkI4tLplmsF99tptgYRIrJG45gUvCnAfjcebTHXrucr&#10;vYpYixTCIUcFTYxdLmUoG7IY5q4jTlzlvMWYoK+l9tincGvkMss+pcWWU0ODHR0bKh/F0yqQt+LU&#10;rwvjM/e1rL7N5XytyCk1nQyHDYhIQ/wX/7nPOs3/WMH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Ek5bw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155" o:spid="_x0000_s1176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8za74A&#10;AADcAAAADwAAAGRycy9kb3ducmV2LnhtbERP24rCMBB9X/Afwgi+ramCi1SjiCC44ovVDxia6QWT&#10;SUmi7f69EYR9m8O5zno7WCOe5EPrWMFsmoEgLp1uuVZwux6+lyBCRNZoHJOCPwqw3Yy+1phr1/OF&#10;nkWsRQrhkKOCJsYulzKUDVkMU9cRJ65y3mJM0NdSe+xTuDVynmU/0mLLqaHBjvYNlffiYRXIa3Ho&#10;l4XxmTvNq7P5PV4qckpNxsNuBSLSEP/FH/dRp/mLBbyfSRfIz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vfM2u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6" o:spid="_x0000_s1177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2tHL4A&#10;AADcAAAADwAAAGRycy9kb3ducmV2LnhtbERP24rCMBB9X/Afwgi+ramCItUoIgiu+GL1A4ZmesFk&#10;UpJou39vhIV9m8O5zmY3WCNe5EPrWMFsmoEgLp1uuVZwvx2/VyBCRNZoHJOCXwqw246+Nphr1/OV&#10;XkWsRQrhkKOCJsYulzKUDVkMU9cRJ65y3mJM0NdSe+xTuDVynmVLabHl1NBgR4eGykfxtArkrTj2&#10;q8L4zJ3n1cX8nK4VOaUm42G/BhFpiP/iP/dJp/mLJ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sNrRy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157" o:spid="_x0000_s1178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EIh78A&#10;AADcAAAADwAAAGRycy9kb3ducmV2LnhtbERP24rCMBB9F/yHMIJvmiq4K9UoIgi67IvVDxia6QWT&#10;SUmirX+/WVjYtzmc62z3gzXiRT60jhUs5hkI4tLplmsF99tptgYRIrJG45gUvCnAfjcebTHXrucr&#10;vYpYixTCIUcFTYxdLmUoG7IY5q4jTlzlvMWYoK+l9tincGvkMss+pMWWU0ODHR0bKh/F0yqQt+LU&#10;rwvjM/e1rL7N5XytyCk1nQyHDYhIQ/wX/7nPOs1ffcLvM+kCuf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0QQiH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58" o:spid="_x0000_s1179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6c9cMA&#10;AADcAAAADwAAAGRycy9kb3ducmV2LnhtbESP3WoCMRCF74W+Q5hC7zRboSJbo5SCoMUbVx9g2Mz+&#10;0GSyJKm7vn3nQvBuhnPmnG82u8k7daOY+sAG3hcFKOI62J5bA9fLfr4GlTKyRReYDNwpwW77Mttg&#10;acPIZ7pVuVUSwqlEA13OQ6l1qjvymBZhIBatCdFjljW22kYcJdw7vSyKlfbYszR0ONB3R/Vv9ecN&#10;6Eu1H9eVi0X4WTYndzycGwrGvL1OX5+gMk35aX5cH6zgfwitPCMT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6c9c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59" o:spid="_x0000_s1180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I5br8A&#10;AADcAAAADwAAAGRycy9kb3ducmV2LnhtbERP24rCMBB9X/Afwgi+ramCi1ajiCCo7IvVDxia6QWT&#10;SUmytvv3RljYtzmc62x2gzXiST60jhXMphkI4tLplmsF99vxcwkiRGSNxjEp+KUAu+3oY4O5dj1f&#10;6VnEWqQQDjkqaGLscilD2ZDFMHUdceIq5y3GBH0ttcc+hVsj51n2JS22nBoa7OjQUPkofqwCeSuO&#10;/bIwPnOXefVtzqdrRU6pyXjYr0FEGuK/+M990mn+YgX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qkjlu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0" o:spid="_x0000_s1181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RaTsMA&#10;AADcAAAADwAAAGRycy9kb3ducmV2LnhtbESPzWoDMQyE74G8g1Ggt6y3OYSwiRNKIZCWXLLpA4i1&#10;9ofa8mK72e3bR4dCbxIzmvl0OM3eqQfFNAQ28FqUoIibYAfuDHzdz+sdqJSRLbrAZOCXEpyOy8UB&#10;KxsmvtGjzp2SEE4VGuhzHiutU9OTx1SEkVi0NkSPWdbYaRtxknDv9KYst9rjwNLQ40jvPTXf9Y83&#10;oO/1edrVLpbhc9Ne3cfl1lIw5mU1v+1BZZrzv/nv+mIFfyv48oxMoI9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cRaTs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61" o:spid="_x0000_s1182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j/1b4A&#10;AADcAAAADwAAAGRycy9kb3ducmV2LnhtbERPy6rCMBDdC/5DGOHuNNWFSDWKCIJX7sbqBwzN9IHJ&#10;pCTR9v69EQR3czjP2ewGa8STfGgdK5jPMhDEpdMt1wpu1+N0BSJEZI3GMSn4pwC77Xi0wVy7ni/0&#10;LGItUgiHHBU0MXa5lKFsyGKYuY44cZXzFmOCvpbaY5/CrZGLLFtKiy2nhgY7OjRU3ouHVSCvxbFf&#10;FcZn7ryo/szv6VKRU+pnMuzXICIN8Sv+uE86zV/O4f1MukBu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qI/9W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2" o:spid="_x0000_s1183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phor4A&#10;AADcAAAADwAAAGRycy9kb3ducmV2LnhtbERPzYrCMBC+C75DGGFvmtqDSDWKCIIre7HuAwzN9AeT&#10;SUmi7b69EYS9zcf3O9v9aI14kg+dYwXLRQaCuHK640bB7+00X4MIEVmjcUwK/ijAfjedbLHQbuAr&#10;PcvYiBTCoUAFbYx9IWWoWrIYFq4nTlztvMWYoG+k9jikcGtknmUrabHj1NBiT8eWqnv5sArkrTwN&#10;69L4zF3y+sd8n681OaW+ZuNhAyLSGP/FH/dZp/mrHN7PpAvk7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paYaK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" o:spid="_x0000_s1184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bEOb4A&#10;AADcAAAADwAAAGRycy9kb3ducmV2LnhtbERP24rCMBB9X/Afwgi+rakKItUoIgiu+GL1A4ZmesFk&#10;UpJou39vhIV9m8O5zmY3WCNe5EPrWMFsmoEgLp1uuVZwvx2/VyBCRNZoHJOCXwqw246+Nphr1/OV&#10;XkWsRQrhkKOCJsYulzKUDVkMU9cRJ65y3mJM0NdSe+xTuDVynmVLabHl1NBgR4eGykfxtArkrTj2&#10;q8L4zJ3n1cX8nK4VOaUm42G/BhFpiP/iP/dJp/nLB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UWxDm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164" o:spid="_x0000_s1185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9cTb4A&#10;AADcAAAADwAAAGRycy9kb3ducmV2LnhtbERP24rCMBB9X/Afwgi+rakiItUoIgiu+GL1A4ZmesFk&#10;UpJou39vhIV9m8O5zmY3WCNe5EPrWMFsmoEgLp1uuVZwvx2/VyBCRNZoHJOCXwqw246+Nphr1/OV&#10;XkWsRQrhkKOCJsYulzKUDVkMU9cRJ65y3mJM0NdSe+xTuDVynmVLabHl1NBgR4eGykfxtArkrTj2&#10;q8L4zJ3n1cX8nK4VOaUm42G/BhFpiP/iP/dJp/nLB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/XE2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165" o:spid="_x0000_s1186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P51r4A&#10;AADcAAAADwAAAGRycy9kb3ducmV2LnhtbERP24rCMBB9X/Afwgi+ramCItUoIgiu+GL1A4ZmesFk&#10;UpJou39vhIV9m8O5zmY3WCNe5EPrWMFsmoEgLp1uuVZwvx2/VyBCRNZoHJOCXwqw246+Nphr1/OV&#10;XkWsRQrhkKOCJsYulzKUDVkMU9cRJ65y3mJM0NdSe+xTuDVynmVLabHl1NBgR4eGykfxtArkrTj2&#10;q8L4zJ3n1cX8nK4VOaUm42G/BhFpiP/iP/dJp/nLBXyeSRfI7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Wz+da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6" o:spid="_x0000_s1187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Fnob4A&#10;AADcAAAADwAAAGRycy9kb3ducmV2LnhtbERPzYrCMBC+L/gOYQRva6qHIl2jiCCoeLHuAwzN9IdN&#10;JiWJtr69EYS9zcf3O+vtaI14kA+dYwWLeQaCuHK640bB7+3wvQIRIrJG45gUPCnAdjP5WmOh3cBX&#10;epSxESmEQ4EK2hj7QspQtWQxzF1PnLjaeYsxQd9I7XFI4dbIZZbl0mLHqaHFnvYtVX/l3SqQt/Iw&#10;rErjM3de1hdzOl5rckrNpuPuB0SkMf6LP+6jTvPzHN7PpAvk5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VhZ6G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67" o:spid="_x0000_s1188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/ugzFAAAA3AAAAA8AAABkcnMvZG93bnJldi54bWxET01rwkAQvRf8D8sUvJRmYw9aYjZBhUIo&#10;PVhtkdyG7DSJZmdDdtX033cLgrd5vM9J89F04kKDay0rmEUxCOLK6pZrBV/7t+dXEM4ja+wsk4Jf&#10;cpBnk4cUE22v/EmXna9FCGGXoILG+z6R0lUNGXSR7YkD92MHgz7AoZZ6wGsIN518ieO5NNhyaGiw&#10;p01D1Wl3Ngo+TuV7vypsuS4O3/bIx21bP22Vmj6OqyUIT6O/i2/uQof58wX8PxMukN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sP7oMxQAAANwAAAAPAAAAAAAAAAAAAAAA&#10;AJ8CAABkcnMvZG93bnJldi54bWxQSwUGAAAAAAQABAD3AAAAkQMAAAAA&#10;">
                  <v:imagedata r:id="rId7" o:title=""/>
                </v:shape>
                <v:shape id="Picture 168" o:spid="_x0000_s1189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5jY/FAAAA3AAAAA8AAABkcnMvZG93bnJldi54bWxEj0FrwkAQhe+F/odlCr3VTS1Ija6htAo9&#10;KDRa6HXIjklIdjZk15j6652D4G2G9+a9b5bZ6Fo1UB9qzwZeJwko4sLbmksDv4fNyzuoEJEttp7J&#10;wD8FyFaPD0tMrT9zTsM+lkpCOKRooIqxS7UORUUOw8R3xKIdfe8wytqX2vZ4lnDX6mmSzLTDmqWh&#10;wo4+Kyqa/ckZcJdd/vWntw2Gt59tXa53fsC5Mc9P48cCVKQx3s23628r+DOhlWdkAr26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beY2PxQAAANwAAAAPAAAAAAAAAAAAAAAA&#10;AJ8CAABkcnMvZG93bnJldi54bWxQSwUGAAAAAAQABAD3AAAAkQMAAAAA&#10;">
                  <v:imagedata r:id="rId8" o:title=""/>
                </v:shape>
                <v:shape id="Picture 169" o:spid="_x0000_s1190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si+XFAAAA3AAAAA8AAABkcnMvZG93bnJldi54bWxET01rwkAQvRf8D8sUvJRmYw9iYzZBhUIo&#10;PVhtkdyG7DSJZmdDdtX033cLgrd5vM9J89F04kKDay0rmEUxCOLK6pZrBV/7t+cFCOeRNXaWScEv&#10;OcizyUOKibZX/qTLztcihLBLUEHjfZ9I6aqGDLrI9sSB+7GDQR/gUEs94DWEm06+xPFcGmw5NDTY&#10;06ah6rQ7GwUfp/K9XxW2XBeHb3vk47atn7ZKTR/H1RKEp9HfxTd3ocP8+Sv8PxMukNk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y7IvlxQAAANwAAAAPAAAAAAAAAAAAAAAA&#10;AJ8CAABkcnMvZG93bnJldi54bWxQSwUGAAAAAAQABAD3AAAAkQMAAAAA&#10;">
                  <v:imagedata r:id="rId7" o:title=""/>
                </v:shape>
                <v:shape id="Picture 170" o:spid="_x0000_s1191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YPtKXHAAAA3AAAAA8AAABkcnMvZG93bnJldi54bWxEj09rwkAQxe8Fv8MyQi+lbuyhSuoaVCiE&#10;0oNaS/E2ZMf8MTsbsltNv71zEHqb4b157zeLbHCtulAfas8GppMEFHHhbc2lgcPX+/McVIjIFlvP&#10;ZOCPAmTL0cMCU+uvvKPLPpZKQjikaKCKsUu1DkVFDsPEd8SinXzvMMral9r2eJVw1+qXJHnVDmuW&#10;hgo72lRUnPe/zsDn+fjRrXJ/XOc/377hZluXT1tjHsfD6g1UpCH+m+/XuRX8meDLMzKBXt4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YPtKXHAAAA3AAAAA8AAAAAAAAAAAAA&#10;AAAAnwIAAGRycy9kb3ducmV2LnhtbFBLBQYAAAAABAAEAPcAAACTAwAAAAA=&#10;">
                  <v:imagedata r:id="rId7" o:title=""/>
                </v:shape>
                <v:shape id="Picture 171" o:spid="_x0000_s1192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lDET7DAAAA3AAAAA8AAABkcnMvZG93bnJldi54bWxET0uLwjAQvgv+hzALXmSb6kGXahQVhCIe&#10;fOwi3oZmtq02k9JE7f77jSB4m4/vOdN5aypxp8aVlhUMohgEcWZ1ybmC7+P68wuE88gaK8uk4I8c&#10;zGfdzhQTbR+8p/vB5yKEsEtQQeF9nUjpsoIMusjWxIH7tY1BH2CTS93gI4SbSg7jeCQNlhwaCqxp&#10;VVB2PdyMgu31vKkXqT0v09OPvfBlV+b9nVK9j3YxAeGp9W/xy53qMH88gOcz4QI5+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UMRPsMAAADcAAAADwAAAAAAAAAAAAAAAACf&#10;AgAAZHJzL2Rvd25yZXYueG1sUEsFBgAAAAAEAAQA9wAAAI8DAAAAAA==&#10;">
                  <v:imagedata r:id="rId7" o:title=""/>
                </v:shape>
                <v:shape id="Picture 172" o:spid="_x0000_s1193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Rj0nDAAAA3AAAAA8AAABkcnMvZG93bnJldi54bWxET0uLwjAQvgv+hzALXmSb6kGXahQVhCIe&#10;fOwi3oZmtq02k9JE7f77jSB4m4/vOdN5aypxp8aVlhUMohgEcWZ1ybmC7+P68wuE88gaK8uk4I8c&#10;zGfdzhQTbR+8p/vB5yKEsEtQQeF9nUjpsoIMusjWxIH7tY1BH2CTS93gI4SbSg7jeCQNlhwaCqxp&#10;VVB2PdyMgu31vKkXqT0v09OPvfBlV+b9nVK9j3YxAeGp9W/xy53qMH88hOcz4QI5+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ZGPScMAAADcAAAADwAAAAAAAAAAAAAAAACf&#10;AgAAZHJzL2Rvd25yZXYueG1sUEsFBgAAAAAEAAQA9wAAAI8DAAAAAA==&#10;">
                  <v:imagedata r:id="rId7" o:title=""/>
                </v:shape>
                <v:shape id="Picture 173" o:spid="_x0000_s1194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bdKtLEAAAA3AAAAA8AAABkcnMvZG93bnJldi54bWxET0trwkAQvhf8D8sUvBTdWMGW1DWoUAji&#10;wdpK8TZkp3mYnQ3ZNYn/vlsQepuP7znLZDC16Kh1pWUFs2kEgjizuuRcwdfn++QVhPPIGmvLpOBG&#10;DpLV6GGJsbY9f1B39LkIIexiVFB438RSuqwgg25qG+LA/djWoA+wzaVusQ/hppbPUbSQBksODQU2&#10;tC0ouxyvRsH+ct4169SeN+n3yVZcHcr86aDU+HFYv4HwNPh/8d2d6jD/ZQ5/z4QL5Oo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bdKtLEAAAA3AAAAA8AAAAAAAAAAAAAAAAA&#10;nwIAAGRycy9kb3ducmV2LnhtbFBLBQYAAAAABAAEAPcAAACQAwAAAAA=&#10;">
                  <v:imagedata r:id="rId7" o:title=""/>
                </v:shape>
                <v:shape id="Picture 174" o:spid="_x0000_s1195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/tEVfCAAAA3AAAAA8AAABkcnMvZG93bnJldi54bWxET0uLwjAQvgv7H8IseNN0Vdy1a5TFB3hQ&#10;8AVeh2a2LTaT0sRa/fVGELzNx/ec8bQxhaipcrllBV/dCARxYnXOqYLjYdn5AeE8ssbCMim4kYPp&#10;5KM1xljbK++o3vtUhBB2MSrIvC9jKV2SkUHXtSVx4P5tZdAHWKVSV3gN4aaQvSgaSoM5h4YMS5pl&#10;lJz3F6PA3De7+Umuz+j623WeLja2xpFS7c/m7xeEp8a/xS/3Sof53wN4PhMukJMH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f7RFXwgAAANwAAAAPAAAAAAAAAAAAAAAAAJ8C&#10;AABkcnMvZG93bnJldi54bWxQSwUGAAAAAAQABAD3AAAAjgMAAAAA&#10;">
                  <v:imagedata r:id="rId8" o:title=""/>
                </v:shape>
              </v:group>
            </w:pict>
          </mc:Fallback>
        </mc:AlternateContent>
      </w:r>
    </w:p>
    <w:p w:rsidR="00A37C2C" w:rsidRDefault="00A37C2C" w:rsidP="00A37C2C">
      <w:pPr>
        <w:spacing w:after="0"/>
      </w:pPr>
    </w:p>
    <w:p w:rsidR="00A37C2C" w:rsidRDefault="00A37C2C" w:rsidP="00A37C2C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A37C2C" w:rsidRDefault="00A37C2C" w:rsidP="00A37C2C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A37C2C" w:rsidRPr="00F87981" w:rsidRDefault="00A37C2C" w:rsidP="00A37C2C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A37C2C" w:rsidRDefault="00A37C2C" w:rsidP="00A37C2C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do.</w:t>
      </w:r>
    </w:p>
    <w:p w:rsidR="00A37C2C" w:rsidRDefault="00A37C2C" w:rsidP="00A37C2C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A37C2C" w:rsidRDefault="00A37C2C" w:rsidP="00A37C2C">
      <w:pPr>
        <w:spacing w:after="0"/>
      </w:pPr>
    </w:p>
    <w:p w:rsidR="00A37C2C" w:rsidRPr="008F5D40" w:rsidRDefault="00A37C2C" w:rsidP="00A37C2C">
      <w:pPr>
        <w:spacing w:after="0"/>
      </w:pPr>
      <w:r w:rsidRPr="008F5D40">
        <w:rPr>
          <w:b/>
          <w:bCs/>
        </w:rPr>
        <w:t>Redness and Swelling</w:t>
      </w:r>
    </w:p>
    <w:p w:rsidR="00A37C2C" w:rsidRPr="008F5D40" w:rsidRDefault="00A37C2C" w:rsidP="00A37C2C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A37C2C" w:rsidRDefault="00A37C2C" w:rsidP="00A37C2C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A37C2C" w:rsidRDefault="00A37C2C" w:rsidP="00A37C2C">
      <w:pPr>
        <w:spacing w:after="0"/>
      </w:pPr>
    </w:p>
    <w:p w:rsidR="00A37C2C" w:rsidRDefault="00A37C2C" w:rsidP="00A37C2C">
      <w:r>
        <w:br w:type="page"/>
      </w:r>
    </w:p>
    <w:p w:rsidR="00A37C2C" w:rsidRDefault="00A37C2C" w:rsidP="00A37C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A37C2C" w:rsidRDefault="00A37C2C" w:rsidP="00A37C2C">
      <w:pPr>
        <w:spacing w:after="0"/>
      </w:pPr>
    </w:p>
    <w:p w:rsidR="00A37C2C" w:rsidRDefault="00A37C2C" w:rsidP="00A37C2C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5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A37C2C" w:rsidRPr="0034010A" w:rsidTr="007E6CD4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7 days after injections</w:t>
            </w:r>
          </w:p>
        </w:tc>
      </w:tr>
      <w:tr w:rsidR="00A37C2C" w:rsidRPr="0034010A" w:rsidTr="007E6CD4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A37C2C" w:rsidRDefault="00A37C2C" w:rsidP="00A37C2C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3E30161C" wp14:editId="55CD0AD6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175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176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Default="00A37C2C" w:rsidP="00A37C2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77" name="Rectangle 177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78" name="Rectangle 178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79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0" name="Rectangle 180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1" name="Rectangle 181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2" name="Rectangle 182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3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4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5" name="Rectangle 185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6" name="Rectangle 186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7" name="Rectangle 187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8" name="Rectangle 188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89" name="Rectangle 189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0" name="Rectangle 190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1" name="Rectangle 191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2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3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4" name="Rectangle 194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5" name="Rectangle 195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6" name="Rectangle 196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7" name="Rectangle 197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8" name="Rectangle 198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199" name="Rectangle 199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00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201" name="Picture 2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2" name="Picture 2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3" name="Picture 2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4" name="Picture 2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5" name="Picture 2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6" name="Picture 2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7" name="Picture 2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8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196" style="position:absolute;margin-left:-15.25pt;margin-top:4.7pt;width:534.05pt;height:32.3pt;z-index:251673600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">
                <v:rect id="AutoShape 3" o:spid="_x0000_s1197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HVgMMA&#10;AADcAAAADwAAAGRycy9kb3ducmV2LnhtbERPTWvCQBC9F/wPywi9lLqxBytpNiKCNBRBmljPQ3aa&#10;BLOzMbtN0n/vFgre5vE+J9lMphUD9a6xrGC5iEAQl1Y3XCk4FfvnNQjnkTW2lknBLznYpLOHBGNt&#10;R/6kIfeVCCHsYlRQe9/FUrqyJoNuYTviwH3b3qAPsK+k7nEM4aaVL1G0kgYbDg01drSrqbzkP0bB&#10;WB6Hc3F4l8enc2b5ml13+deHUo/zafsGwtPk7+J/d6bD/NcV/D0TLpDp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HVgMMAAADcAAAADwAAAAAAAAAAAAAAAACYAgAAZHJzL2Rv&#10;d25yZXYueG1sUEsFBgAAAAAEAAQA9QAAAIgDAAAAAA==&#10;" filled="f" stroked="f">
                  <o:lock v:ext="edit" aspectratio="t" text="t"/>
                  <v:textbox>
                    <w:txbxContent>
                      <w:p w:rsidR="00A37C2C" w:rsidRDefault="00A37C2C" w:rsidP="00A37C2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177" o:spid="_x0000_s1198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RU578A&#10;AADcAAAADwAAAGRycy9kb3ducmV2LnhtbERPzYrCMBC+L/gOYQRva6oHlWoUEQRXvFh9gKGZ/mAy&#10;KUm03bc3wsLe5uP7nc1usEa8yIfWsYLZNANBXDrdcq3gfjt+r0CEiKzROCYFvxRgtx19bTDXrucr&#10;vYpYixTCIUcFTYxdLmUoG7IYpq4jTlzlvMWYoK+l9tincGvkPMsW0mLLqaHBjg4NlY/iaRXIW3Hs&#10;V4XxmTvPq4v5OV0rckpNxsN+DSLSEP/Ff+6TTvOXS/g8ky6Q2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9FTn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78" o:spid="_x0000_s1199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vAlcMA&#10;AADcAAAADwAAAGRycy9kb3ducmV2LnhtbESPT2sCMRDF70K/Q5hCb5qthypbo5SCoMWLqx9g2Mz+&#10;oclkSVJ3/fadg+Bthvfmvd9sdpN36kYx9YENvC8KUMR1sD23Bq6X/XwNKmVkiy4wGbhTgt32ZbbB&#10;0oaRz3SrcqskhFOJBrqch1LrVHfkMS3CQCxaE6LHLGtstY04Srh3elkUH9pjz9LQ4UDfHdW/1Z83&#10;oC/VflxXLhbhZ9mc3PFwbigY8/Y6fX2CyjTlp/lxfbCCvxJaeUYm0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mvAlc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79" o:spid="_x0000_s1200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dlDr8A&#10;AADcAAAADwAAAGRycy9kb3ducmV2LnhtbERPzYrCMBC+L/gOYQRva6oHV6tRRBBU9mL1AYZm+oPJ&#10;pCRZ2317IyzsbT6+39nsBmvEk3xoHSuYTTMQxKXTLdcK7rfj5xJEiMgajWNS8EsBdtvRxwZz7Xq+&#10;0rOItUghHHJU0MTY5VKGsiGLYeo64sRVzluMCfpaao99CrdGzrNsIS22nBoa7OjQUPkofqwCeSuO&#10;/bIwPnOXefVtzqdrRU6pyXjYr0FEGuK/+M990mn+1wrez6QL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J2UO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180" o:spid="_x0000_s1201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i8tMMA&#10;AADcAAAADwAAAGRycy9kb3ducmV2LnhtbESPzWoDMQyE74G8g1Ght8TbHMKyjRNKIZCGXLLpA4i1&#10;9ofa8mI72e3bR4dCbxIzmvm0O8zeqQfFNAQ28LYuQBE3wQ7cGfi+HVclqJSRLbrAZOCXEhz2y8UO&#10;KxsmvtKjzp2SEE4VGuhzHiutU9OTx7QOI7FobYges6yx0zbiJOHe6U1RbLXHgaWhx5E+e2p+6rs3&#10;oG/1cSprF4tw3rQX93W6thSMeX2ZP95BZZrzv/nv+mQFvxR8eUYm0P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ci8tM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81" o:spid="_x0000_s1202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QZL78A&#10;AADcAAAADwAAAGRycy9kb3ducmV2LnhtbERPzYrCMBC+L/gOYQRv21QPUqpRRBB02Yt1H2Bopj+Y&#10;TEoSbfftN4Kwt/n4fme7n6wRT/Khd6xgmeUgiGune24V/NxOnwWIEJE1Gsek4JcC7Hezjy2W2o18&#10;pWcVW5FCOJSooItxKKUMdUcWQ+YG4sQ1zluMCfpWao9jCrdGrvJ8LS32nBo6HOjYUX2vHlaBvFWn&#10;saiMz93Xqvk2l/O1IafUYj4dNiAiTfFf/HafdZpfLOH1TLpA7v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hBkv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" o:spid="_x0000_s1203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aHWL8A&#10;AADcAAAADwAAAGRycy9kb3ducmV2LnhtbERPzYrCMBC+L/gOYQRva7o9SKlGkQVBFy/WfYChmf5g&#10;MilJtN23N4Kwt/n4fmezm6wRD/Khd6zga5mBIK6d7rlV8Hs9fBYgQkTWaByTgj8KsNvOPjZYajfy&#10;hR5VbEUK4VCigi7GoZQy1B1ZDEs3ECeucd5iTNC3UnscU7g1Ms+ylbTYc2rocKDvjupbdbcK5LU6&#10;jEVlfOZ+8uZsTsdLQ06pxXzar0FEmuK/+O0+6jS/yOH1TLpAb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aVodY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83" o:spid="_x0000_s1204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oiw78A&#10;AADcAAAADwAAAGRycy9kb3ducmV2LnhtbERP24rCMBB9X/Afwgi+rakuLKVrFBEEXXyx7gcMzfSC&#10;yaQk0da/N4Kwb3M411ltRmvEnXzoHCtYzDMQxJXTHTcK/i77zxxEiMgajWNS8KAAm/XkY4WFdgOf&#10;6V7GRqQQDgUqaGPsCylD1ZLFMHc9ceJq5y3GBH0jtcchhVsjl1n2LS12nBpa7GnXUnUtb1aBvJT7&#10;IS+Nz9zvsj6Z4+Fck1NqNh23PyAijfFf/HYfdJqff8HrmXS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GiLD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4" o:spid="_x0000_s1205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O6t78A&#10;AADcAAAADwAAAGRycy9kb3ducmV2LnhtbERP24rCMBB9X/Afwgi+ramyLKVrFBEEXXyx7gcMzfSC&#10;yaQk0da/N4Kwb3M411ltRmvEnXzoHCtYzDMQxJXTHTcK/i77zxxEiMgajWNS8KAAm/XkY4WFdgOf&#10;6V7GRqQQDgUqaGPsCylD1ZLFMHc9ceJq5y3GBH0jtcchhVsjl1n2LS12nBpa7GnXUnUtb1aBvJT7&#10;IS+Nz9zvsj6Z4+Fck1NqNh23PyAijfFf/HYfdJqff8HrmXS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687q3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" o:spid="_x0000_s1206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8fLL8A&#10;AADcAAAADwAAAGRycy9kb3ducmV2LnhtbERP24rCMBB9X/Afwgi+ranCLqVrFBEEXXyx7gcMzfSC&#10;yaQk0da/N4Kwb3M411ltRmvEnXzoHCtYzDMQxJXTHTcK/i77zxxEiMgajWNS8KAAm/XkY4WFdgOf&#10;6V7GRqQQDgUqaGPsCylD1ZLFMHc9ceJq5y3GBH0jtcchhVsjl1n2LS12nBpa7GnXUnUtb1aBvJT7&#10;IS+Nz9zvsj6Z4+Fck1NqNh23PyAijfFf/HYfdJqff8HrmXSB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Vvx8s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186" o:spid="_x0000_s1207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2BW74A&#10;AADcAAAADwAAAGRycy9kb3ducmV2LnhtbERPzYrCMBC+L/gOYYS9rakepHSNIoKgsherDzA00x82&#10;mZQk2vr2RhC8zcf3O6vNaI24kw+dYwXzWQaCuHK640bB9bL/yUGEiKzROCYFDwqwWU++VlhoN/CZ&#10;7mVsRArhUKCCNsa+kDJULVkMM9cTJ6523mJM0DdSexxSuDVykWVLabHj1NBiT7uWqv/yZhXIS7kf&#10;8tL4zJ0W9Z85Hs41OaW+p+P2F0SkMX7Eb/dBp/n5El7PpAvk+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VtgVu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87" o:spid="_x0000_s1208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EkwL8A&#10;AADcAAAADwAAAGRycy9kb3ducmV2LnhtbERPzYrCMBC+L/gOYQRva6qH3dI1igiCLl6s+wBDM/3B&#10;ZFKSaOvbG0HY23x8v7PajNaIO/nQOVawmGcgiCunO24U/F32nzmIEJE1Gsek4EEBNuvJxwoL7QY+&#10;072MjUghHApU0MbYF1KGqiWLYe564sTVzluMCfpGao9DCrdGLrPsS1rsODW02NOupepa3qwCeSn3&#10;Q14an7nfZX0yx8O5JqfUbDpuf0BEGuO/+O0+6DQ//4bXM+kC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KISTA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8" o:spid="_x0000_s1209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6wssMA&#10;AADcAAAADwAAAGRycy9kb3ducmV2LnhtbESPzWoDMQyE74G8g1Ght8TbHMKyjRNKIZCGXLLpA4i1&#10;9ofa8mI72e3bR4dCbxIzmvm0O8zeqQfFNAQ28LYuQBE3wQ7cGfi+HVclqJSRLbrAZOCXEhz2y8UO&#10;KxsmvtKjzp2SEE4VGuhzHiutU9OTx7QOI7FobYges6yx0zbiJOHe6U1RbLXHgaWhx5E+e2p+6rs3&#10;oG/1cSprF4tw3rQX93W6thSMeX2ZP95BZZrzv/nv+mQFvxRaeUYm0P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76wss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189" o:spid="_x0000_s1210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IVKb8A&#10;AADcAAAADwAAAGRycy9kb3ducmV2LnhtbERPzYrCMBC+L/gOYQRva6qHpds1igiCLl6s+wBDM/3B&#10;ZFKSaOvbG0HY23x8v7PajNaIO/nQOVawmGcgiCunO24U/F32nzmIEJE1Gsek4EEBNuvJxwoL7QY+&#10;072MjUghHApU0MbYF1KGqiWLYe564sTVzluMCfpGao9DCrdGLrPsS1rsODW02NOupepa3qwCeSn3&#10;Q14an7nfZX0yx8O5JqfUbDpuf0BEGuO/+O0+6DQ//4bXM+kC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8hUp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" o:spid="_x0000_s1211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EqacMA&#10;AADcAAAADwAAAGRycy9kb3ducmV2LnhtbESPT2sCMRDF70K/Q5hCb5qth6Jbo5SCoMWLqx9g2Mz+&#10;oclkSVJ3/fadg+Bthvfmvd9sdpN36kYx9YENvC8KUMR1sD23Bq6X/XwFKmVkiy4wGbhTgt32ZbbB&#10;0oaRz3SrcqskhFOJBrqch1LrVHfkMS3CQCxaE6LHLGtstY04Srh3elkUH9pjz9LQ4UDfHdW/1Z83&#10;oC/VflxVLhbhZ9mc3PFwbigY8/Y6fX2CyjTlp/lxfbCCvxZ8eUYm0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Eqac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191" o:spid="_x0000_s1212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2P8r8A&#10;AADcAAAADwAAAGRycy9kb3ducmV2LnhtbERPzYrCMBC+L/gOYQRva6qHxa1GEUHQxYvVBxia6Q8m&#10;k5JEW9/eCMLe5uP7ndVmsEY8yIfWsYLZNANBXDrdcq3getl/L0CEiKzROCYFTwqwWY++Vphr1/OZ&#10;HkWsRQrhkKOCJsYulzKUDVkMU9cRJ65y3mJM0NdSe+xTuDVynmU/0mLLqaHBjnYNlbfibhXIS7Hv&#10;F4XxmfubVydzPJwrckpNxsN2CSLSEP/FH/dBp/m/M3g/ky6Q6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vXY/y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92" o:spid="_x0000_s1213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8Rhb8A&#10;AADcAAAADwAAAGRycy9kb3ducmV2LnhtbERPzYrCMBC+C/sOYRa8aWoPi1uNIoKgixerDzA00x9M&#10;JiWJtvv2G0HY23x8v7PejtaIJ/nQOVawmGcgiCunO24U3K6H2RJEiMgajWNS8EsBtpuPyRoL7Qa+&#10;0LOMjUghHApU0MbYF1KGqiWLYe564sTVzluMCfpGao9DCrdG5ln2JS12nBpa7GnfUnUvH1aBvJaH&#10;YVkan7mfvD6b0/FSk1Nq+jnuViAijfFf/HYfdZr/ncPrmXSB3P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jxGF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93" o:spid="_x0000_s1214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O0Hr8A&#10;AADcAAAADwAAAGRycy9kb3ducmV2LnhtbERP24rCMBB9X/Afwgi+rakKi1ajiCCo7IvVDxia6QWT&#10;SUmytvv3RljYtzmc62x2gzXiST60jhXMphkI4tLplmsF99vxcwkiRGSNxjEp+KUAu+3oY4O5dj1f&#10;6VnEWqQQDjkqaGLscilD2ZDFMHUdceIq5y3GBH0ttcc+hVsj51n2JS22nBoa7OjQUPkofqwCeSuO&#10;/bIwPnOXefVtzqdrRU6pyXjYr0FEGuK/+M990mn+agH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ww7Qe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4" o:spid="_x0000_s1215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osar8A&#10;AADcAAAADwAAAGRycy9kb3ducmV2LnhtbERP24rCMBB9X/Afwgi+rakii1ajiCCo7IvVDxia6QWT&#10;SUmytvv3RljYtzmc62x2gzXiST60jhXMphkI4tLplmsF99vxcwkiRGSNxjEp+KUAu+3oY4O5dj1f&#10;6VnEWqQQDjkqaGLscilD2ZDFMHUdceIq5y3GBH0ttcc+hVsj51n2JS22nBoa7OjQUPkofqwCeSuO&#10;/bIwPnOXefVtzqdrRU6pyXjYr0FEGuK/+M990mn+agH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/Kixq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195" o:spid="_x0000_s1216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aJ8b8A&#10;AADcAAAADwAAAGRycy9kb3ducmV2LnhtbERP24rCMBB9X/Afwgi+ramCi1ajiCCo7IvVDxia6QWT&#10;SUmytvv3RljYtzmc62x2gzXiST60jhXMphkI4tLplmsF99vxcwkiRGSNxjEp+KUAu+3oY4O5dj1f&#10;6VnEWqQQDjkqaGLscilD2ZDFMHUdceIq5y3GBH0ttcc+hVsj51n2JS22nBoa7OjQUPkofqwCeSuO&#10;/bIwPnOXefVtzqdrRU6pyXjYr0FEGuK/+M990mn+agHvZ9IFcv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Zonx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6" o:spid="_x0000_s1217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QXhr8A&#10;AADcAAAADwAAAGRycy9kb3ducmV2LnhtbERPzYrCMBC+L/gOYQRva6oHcatRRBBc8WL1AYZm+oPJ&#10;pCTRdt/eCMLe5uP7nfV2sEY8yYfWsYLZNANBXDrdcq3gdj18L0GEiKzROCYFfxRguxl9rTHXrucL&#10;PYtYixTCIUcFTYxdLmUoG7IYpq4jTlzlvMWYoK+l9tincGvkPMsW0mLLqaHBjvYNlffiYRXIa3Ho&#10;l4XxmTvNq7P5PV4qckpNxsNuBSLSEP/FH/dRp/k/C3g/ky6Qm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tBeG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7" o:spid="_x0000_s1218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iyHb8A&#10;AADcAAAADwAAAGRycy9kb3ducmV2LnhtbERPzYrCMBC+L/gOYQRva6oHV6tRRBBU9mL1AYZm+oPJ&#10;pCRZ2317IyzsbT6+39nsBmvEk3xoHSuYTTMQxKXTLdcK7rfj5xJEiMgajWNS8EsBdtvRxwZz7Xq+&#10;0rOItUghHHJU0MTY5VKGsiGLYeo64sRVzluMCfpaao99CrdGzrNsIS22nBoa7OjQUPkofqwCeSuO&#10;/bIwPnOXefVtzqdrRU6pyXjYr0FEGuK/+M990mn+6gvez6QL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P+LId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198" o:spid="_x0000_s1219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cmb8MA&#10;AADcAAAADwAAAGRycy9kb3ducmV2LnhtbESPT2sCMRDF70K/Q5hCb5qth6Jbo5SCoMWLqx9g2Mz+&#10;oclkSVJ3/fadg+Bthvfmvd9sdpN36kYx9YENvC8KUMR1sD23Bq6X/XwFKmVkiy4wGbhTgt32ZbbB&#10;0oaRz3SrcqskhFOJBrqch1LrVHfkMS3CQCxaE6LHLGtstY04Srh3elkUH9pjz9LQ4UDfHdW/1Z83&#10;oC/VflxVLhbhZ9mc3PFwbigY8/Y6fX2CyjTlp/lxfbCCvxZaeUYm0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mcmb8MAAADcAAAADwAAAAAAAAAAAAAAAACYAgAAZHJzL2Rv&#10;d25yZXYueG1sUEsFBgAAAAAEAAQA9QAAAIgDAAAAAA=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199" o:spid="_x0000_s1220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uD9L8A&#10;AADcAAAADwAAAGRycy9kb3ducmV2LnhtbERPzYrCMBC+L/gOYQRva6oH0WoUEQRXvFh9gKGZ/mAy&#10;KUm03bc3wsLe5uP7nc1usEa8yIfWsYLZNANBXDrdcq3gfjt+L0GEiKzROCYFvxRgtx19bTDXrucr&#10;vYpYixTCIUcFTYxdLmUoG7IYpq4jTlzlvMWYoK+l9tincGvkPMsW0mLLqaHBjg4NlY/iaRXIW3Hs&#10;l4XxmTvPq4v5OV0rckpNxsN+DSLSEP/Ff+6TTvNXK/g8ky6Q2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K4P0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0" o:spid="_x0000_s1221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7eksEA&#10;AADcAAAADwAAAGRycy9kb3ducmV2LnhtbESPzWrDMBCE74W+g9hCb42cHIpxIpsQCCShFzt9gMVa&#10;/xBpZSQldt6+KhR6HGbmG2ZXLdaIB/kwOlawXmUgiFunR+4VfF+PHzmIEJE1Gsek4EkBqvL1ZYeF&#10;djPX9GhiLxKEQ4EKhhinQsrQDmQxrNxEnLzOeYsxSd9L7XFOcGvkJss+pcWR08KAEx0Gam/N3SqQ&#10;1+Y4543xmbtsui9zPtUdOaXe35b9FkSkJf6H/9onrSAR4fdMOgKy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+3pL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01" o:spid="_x0000_s1222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pgAz/EAAAA3AAAAA8AAABkcnMvZG93bnJldi54bWxEj82qwjAUhPcXfIdwBDcXTXUhl2oUFYQi&#10;LvxF3B2aY1ttTkoTtb69EYS7HGbmG2Y8bUwpHlS7wrKCfi8CQZxaXXCm4LBfdv9AOI+ssbRMCl7k&#10;YDpp/Ywx1vbJW3rsfCYChF2MCnLvq1hKl+Zk0PVsRRy8i60N+iDrTOoanwFuSjmIoqE0WHBYyLGi&#10;RU7pbXc3Cta386qaJfY8T05He+Xrpsh+N0p12s1sBMJT4//D33aiFQyiPnzOhCMgJ2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pgAz/EAAAA3AAAAA8AAAAAAAAAAAAAAAAA&#10;nwIAAGRycy9kb3ducmV2LnhtbFBLBQYAAAAABAAEAPcAAACQAwAAAAA=&#10;">
                  <v:imagedata r:id="rId7" o:title=""/>
                </v:shape>
                <v:shape id="Picture 202" o:spid="_x0000_s1223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xrPrnFAAAA3AAAAA8AAABkcnMvZG93bnJldi54bWxEj0FrwkAUhO8F/8PyhN6aTVMQG7NKaS30&#10;kICmhV4f2WcSzL4N2TVGf71bKHgcZuYbJttMphMjDa61rOA5ikEQV1a3XCv4+f58WoJwHlljZ5kU&#10;XMjBZj17yDDV9sx7GktfiwBhl6KCxvs+ldJVDRl0ke2Jg3ewg0Ef5FBLPeA5wE0nkzheSIMth4UG&#10;e3pvqDqWJ6PAXIv9x6/Mj+hednlbbws74qtSj/PpbQXC0+Tv4f/2l1aQxAn8nQlHQK5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8az65xQAAANwAAAAPAAAAAAAAAAAAAAAA&#10;AJ8CAABkcnMvZG93bnJldi54bWxQSwUGAAAAAAQABAD3AAAAkQMAAAAA&#10;">
                  <v:imagedata r:id="rId8" o:title=""/>
                </v:shape>
                <v:shape id="Picture 203" o:spid="_x0000_s1224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X+ONPHAAAA3AAAAA8AAABkcnMvZG93bnJldi54bWxEj0FrwkAUhO8F/8PyCr2UZmMEKTGrRKEQ&#10;xIO1LZLbI/uaRLNvQ3bV9N93C0KPw8x8w2Sr0XTiSoNrLSuYRjEI4srqlmsFnx9vL68gnEfW2Fkm&#10;BT/kYLWcPGSYanvjd7oefC0ChF2KChrv+1RKVzVk0EW2Jw7etx0M+iCHWuoBbwFuOpnE8VwabDks&#10;NNjTpqHqfLgYBbtzue3zwpbr4vhlT3zat/XzXqmnxzFfgPA0+v/wvV1oBUk8g78z4QjI5S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X+ONPHAAAA3AAAAA8AAAAAAAAAAAAA&#10;AAAAnwIAAGRycy9kb3ducmV2LnhtbFBLBQYAAAAABAAEAPcAAACTAwAAAAA=&#10;">
                  <v:imagedata r:id="rId7" o:title=""/>
                </v:shape>
                <v:shape id="Picture 204" o:spid="_x0000_s1225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oXoKfHAAAA3AAAAA8AAABkcnMvZG93bnJldi54bWxEj0FrwkAUhO8F/8PyCr2UZmMQKTGrRKEQ&#10;xIO1LZLbI/uaRLNvQ3bV9N93C0KPw8x8w2Sr0XTiSoNrLSuYRjEI4srqlmsFnx9vL68gnEfW2Fkm&#10;BT/kYLWcPGSYanvjd7oefC0ChF2KChrv+1RKVzVk0EW2Jw7etx0M+iCHWuoBbwFuOpnE8VwabDks&#10;NNjTpqHqfLgYBbtzue3zwpbr4vhlT3zat/XzXqmnxzFfgPA0+v/wvV1oBUk8g78z4QjI5S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FoXoKfHAAAA3AAAAA8AAAAAAAAAAAAA&#10;AAAAnwIAAGRycy9kb3ducmV2LnhtbFBLBQYAAAAABAAEAPcAAACTAwAAAAA=&#10;">
                  <v:imagedata r:id="rId7" o:title=""/>
                </v:shape>
                <v:shape id="Picture 205" o:spid="_x0000_s1226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VbBTzHAAAA3AAAAA8AAABkcnMvZG93bnJldi54bWxEj0FrwkAUhO8F/8PyCr2UZmNAKTGrRKEQ&#10;xIO1LZLbI/uaRLNvQ3bV9N93C0KPw8x8w2Sr0XTiSoNrLSuYRjEI4srqlmsFnx9vL68gnEfW2Fkm&#10;BT/kYLWcPGSYanvjd7oefC0ChF2KChrv+1RKVzVk0EW2Jw7etx0M+iCHWuoBbwFuOpnE8VwabDks&#10;NNjTpqHqfLgYBbtzue3zwpbr4vhlT3zat/XzXqmnxzFfgPA0+v/wvV1oBUk8g78z4QjI5S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DVbBTzHAAAA3AAAAA8AAAAAAAAAAAAA&#10;AAAAnwIAAGRycy9kb3ducmV2LnhtbFBLBQYAAAAABAAEAPcAAACTAwAAAAA=&#10;">
                  <v:imagedata r:id="rId7" o:title=""/>
                </v:shape>
                <v:shape id="Picture 206" o:spid="_x0000_s1227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WJm0vGAAAA3AAAAA8AAABkcnMvZG93bnJldi54bWxEj09rwkAUxO+C32F5gpeim3qQErNKFIQg&#10;PVhbkdwe2Wf+mH0bsltNv323UPA4zMxvmGQzmFbcqXe1ZQWv8wgEcWF1zaWCr8/97A2E88gaW8uk&#10;4IccbNbjUYKxtg/+oPvJlyJA2MWooPK+i6V0RUUG3dx2xMG72t6gD7Ivpe7xEeCmlYsoWkqDNYeF&#10;CjvaVVTcTt9GwfstP3RpZvNtdjnbhptjXb4clZpOhnQFwtPgn+H/dqYVLKIl/J0JR0Cuf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YmbS8YAAADcAAAADwAAAAAAAAAAAAAA&#10;AACfAgAAZHJzL2Rvd25yZXYueG1sUEsFBgAAAAAEAAQA9wAAAJIDAAAAAA==&#10;">
                  <v:imagedata r:id="rId7" o:title=""/>
                </v:shape>
                <v:shape id="Picture 207" o:spid="_x0000_s1228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rFPtDHAAAA3AAAAA8AAABkcnMvZG93bnJldi54bWxEj0FrwkAUhO8F/8PyCr2UZmMOWmJWiUIh&#10;iAdrWyS3R/Y1iWbfhuyq6b/vFoQeh5n5hslWo+nElQbXWlYwjWIQxJXVLdcKPj/eXl5BOI+ssbNM&#10;Cn7IwWo5ecgw1fbG73Q9+FoECLsUFTTe96mUrmrIoItsTxy8bzsY9EEOtdQD3gLcdDKJ45k02HJY&#10;aLCnTUPV+XAxCnbnctvnhS3XxfHLnvi0b+vnvVJPj2O+AOFp9P/he7vQCpJ4Dn9nwhGQy1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rFPtDHAAAA3AAAAA8AAAAAAAAAAAAA&#10;AAAAnwIAAGRycy9kb3ducmV2LnhtbFBLBQYAAAAABAAEAPcAAACTAwAAAAA=&#10;">
                  <v:imagedata r:id="rId7" o:title=""/>
                </v:shape>
                <v:shape id="Picture 208" o:spid="_x0000_s1229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2DCVPCAAAA3AAAAA8AAABkcnMvZG93bnJldi54bWxET8tqg0AU3RfyD8MNdNeMTaC0xlFKHtCF&#10;Qk0L3V6cGxWdO+JMjO3XdxaBLA/nnWSz6cVEo2stK3heRSCIK6tbrhV8fx2fXkE4j6yxt0wKfslB&#10;li4eEoy1vXJJ08nXIoSwi1FB4/0QS+mqhgy6lR2IA3e2o0Ef4FhLPeI1hJterqPoRRpsOTQ0ONCu&#10;oao7XYwC81eU+x+Zd+g2n3lbHwo74ZtSj8v5fQvC0+zv4pv7QytYR2FtOBOOgEz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gwlTwgAAANwAAAAPAAAAAAAAAAAAAAAAAJ8C&#10;AABkcnMvZG93bnJldi54bWxQSwUGAAAAAAQABAD3AAAAjgMAAAAA&#10;">
                  <v:imagedata r:id="rId8" o:title=""/>
                </v:shape>
              </v:group>
            </w:pict>
          </mc:Fallback>
        </mc:AlternateContent>
      </w:r>
    </w:p>
    <w:p w:rsidR="00A37C2C" w:rsidRDefault="00A37C2C" w:rsidP="00A37C2C">
      <w:pPr>
        <w:spacing w:after="0"/>
      </w:pPr>
    </w:p>
    <w:p w:rsidR="00A37C2C" w:rsidRDefault="00A37C2C" w:rsidP="00A37C2C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A37C2C" w:rsidRDefault="00A37C2C" w:rsidP="00A37C2C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A37C2C" w:rsidRPr="00F87981" w:rsidRDefault="00A37C2C" w:rsidP="00A37C2C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A37C2C" w:rsidRDefault="00A37C2C" w:rsidP="00A37C2C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</w:t>
      </w:r>
      <w:r>
        <w:rPr>
          <w:rFonts w:hAnsi="Calibri"/>
          <w:color w:val="000000" w:themeColor="text1"/>
          <w:kern w:val="24"/>
        </w:rPr>
        <w:t>.</w:t>
      </w:r>
    </w:p>
    <w:p w:rsidR="00A37C2C" w:rsidRDefault="00A37C2C" w:rsidP="00A37C2C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A37C2C" w:rsidRDefault="00A37C2C" w:rsidP="00A37C2C">
      <w:pPr>
        <w:spacing w:after="0"/>
      </w:pPr>
    </w:p>
    <w:p w:rsidR="00A37C2C" w:rsidRPr="008F5D40" w:rsidRDefault="00A37C2C" w:rsidP="00A37C2C">
      <w:pPr>
        <w:spacing w:after="0"/>
      </w:pPr>
      <w:r w:rsidRPr="008F5D40">
        <w:rPr>
          <w:b/>
          <w:bCs/>
        </w:rPr>
        <w:t>Redness and Swelling</w:t>
      </w:r>
    </w:p>
    <w:p w:rsidR="00A37C2C" w:rsidRPr="008F5D40" w:rsidRDefault="00A37C2C" w:rsidP="00A37C2C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A37C2C" w:rsidRDefault="00A37C2C" w:rsidP="00A37C2C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A37C2C" w:rsidRDefault="00A37C2C" w:rsidP="00A37C2C">
      <w:pPr>
        <w:spacing w:after="0"/>
      </w:pPr>
    </w:p>
    <w:p w:rsidR="00A37C2C" w:rsidRDefault="00A37C2C" w:rsidP="00A37C2C">
      <w:r>
        <w:br w:type="page"/>
      </w:r>
    </w:p>
    <w:p w:rsidR="00A37C2C" w:rsidRDefault="00A37C2C" w:rsidP="00A37C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A37C2C" w:rsidRDefault="00A37C2C" w:rsidP="00A37C2C">
      <w:pPr>
        <w:spacing w:after="0"/>
      </w:pPr>
    </w:p>
    <w:p w:rsidR="00A37C2C" w:rsidRDefault="00A37C2C" w:rsidP="00A37C2C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6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A37C2C" w:rsidRPr="0034010A" w:rsidTr="007E6CD4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7 days after injections</w:t>
            </w:r>
          </w:p>
        </w:tc>
      </w:tr>
      <w:tr w:rsidR="00A37C2C" w:rsidRPr="0034010A" w:rsidTr="007E6CD4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A37C2C" w:rsidRDefault="00A37C2C" w:rsidP="00A37C2C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0EF60BA9" wp14:editId="102A01AD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209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210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Default="00A37C2C" w:rsidP="00A37C2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11" name="Rectangle 211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2" name="Rectangle 212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3" name="Rectangle 213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4" name="Rectangle 214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5" name="Rectangle 215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6" name="Rectangle 216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7" name="Rectangle 217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8" name="Rectangle 218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19" name="Rectangle 219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0" name="Rectangle 220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1" name="Rectangle 221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2" name="Rectangle 222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3" name="Rectangle 223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4" name="Rectangle 224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5" name="Rectangle 225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6" name="Rectangle 226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7" name="Rectangle 227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8" name="Rectangle 228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29" name="Rectangle 229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0" name="Rectangle 230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1" name="Rectangle 231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2" name="Rectangle 232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3" name="Rectangle 233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34" name="Rectangle 234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235" name="Picture 2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6" name="Picture 2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7" name="Picture 2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8" name="Picture 2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9" name="Picture 2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0" name="Picture 2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1" name="Picture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2" name="Picture 2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230" style="position:absolute;margin-left:-15.25pt;margin-top:4.7pt;width:534.05pt;height:32.3pt;z-index:251675648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">
                <v:rect id="AutoShape 3" o:spid="_x0000_s1231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5ss8EA&#10;AADcAAAADwAAAGRycy9kb3ducmV2LnhtbERPTYvCMBC9C/sfwix4kTXVg0jXKIuwWEQQ213PQzO2&#10;xWZSm9jWf28OgsfH+15tBlOLjlpXWVYwm0YgiHOrKy4U/GW/X0sQziNrrC2Tggc52Kw/RiuMte35&#10;RF3qCxFC2MWooPS+iaV0eUkG3dQ2xIG72NagD7AtpG6xD+GmlvMoWkiDFYeGEhvalpRf07tR0OfH&#10;7pwddvI4OSeWb8ltm/7vlRp/Dj/fIDwN/i1+uROtYD4L88OZc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ObLPBAAAA3AAAAA8AAAAAAAAAAAAAAAAAmAIAAGRycy9kb3du&#10;cmV2LnhtbFBLBQYAAAAABAAEAPUAAACGAwAAAAA=&#10;" filled="f" stroked="f">
                  <o:lock v:ext="edit" aspectratio="t" text="t"/>
                  <v:textbox>
                    <w:txbxContent>
                      <w:p w:rsidR="00A37C2C" w:rsidRDefault="00A37C2C" w:rsidP="00A37C2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211" o:spid="_x0000_s1232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t1MEA&#10;AADcAAAADwAAAGRycy9kb3ducmV2LnhtbESP3YrCMBSE74V9h3AWvNO0vRDpGmVZEFS8se4DHJrT&#10;HzY5KUm09e2NIOzlMDPfMJvdZI24kw+9YwX5MgNBXDvdc6vg97pfrEGEiKzROCYFDwqw237MNlhq&#10;N/KF7lVsRYJwKFFBF+NQShnqjiyGpRuIk9c4bzEm6VupPY4Jbo0ssmwlLfacFjoc6Kej+q+6WQXy&#10;Wu3HdWV85k5FczbHw6Uhp9T8c/r+AhFpiv/hd/ugFRR5Dq8z6QjI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mr7dT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12" o:spid="_x0000_s1233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lzo8EA&#10;AADc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c5/J5JR0Bu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l5c6P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13" o:spid="_x0000_s1234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XWOMEA&#10;AADcAAAADwAAAGRycy9kb3ducmV2LnhtbESP3YrCMBSE7xd8h3AE79bUCot0jbIsCCreWH2AQ3P6&#10;wyYnJYm2vr0RhL0cZuYbZr0drRF38qFzrGAxz0AQV0533Ci4XnafKxAhIms0jknBgwJsN5OPNRba&#10;DXymexkbkSAcClTQxtgXUoaqJYth7nri5NXOW4xJ+kZqj0OCWyPzLPuSFjtOCy329NtS9VferAJ5&#10;KXfDqjQ+c8e8PpnD/lyTU2o2HX++QUQa43/43d5rBfliC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Y11jj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214" o:spid="_x0000_s1235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xOTMEA&#10;AADcAAAADwAAAGRycy9kb3ducmV2LnhtbESP3YrCMBSE7xd8h3AE79bUIot0jbIsCCreWH2AQ3P6&#10;wyYnJYm2vr0RhL0cZuYbZr0drRF38qFzrGAxz0AQV0533Ci4XnafKxAhIms0jknBgwJsN5OPNRba&#10;DXymexkbkSAcClTQxtgXUoaqJYth7nri5NXOW4xJ+kZqj0OCWyPzLPuSFjtOCy329NtS9VferAJ5&#10;KXfDqjQ+c8e8PpnD/lyTU2o2HX++QUQa43/43d5rBfliC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cTkz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15" o:spid="_x0000_s1236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Dr18EA&#10;AADcAAAADwAAAGRycy9kb3ducmV2LnhtbESP3YrCMBSE7xd8h3AE79bUgot0jbIsCCreWH2AQ3P6&#10;wyYnJYm2vr0RhL0cZuYbZr0drRF38qFzrGAxz0AQV0533Ci4XnafKxAhIms0jknBgwJsN5OPNRba&#10;DXymexkbkSAcClTQxtgXUoaqJYth7nri5NXOW4xJ+kZqj0OCWyPzLPuSFjtOCy329NtS9VferAJ5&#10;KXfDqjQ+c8e8PpnD/lyTU2o2HX++QUQa43/43d5rBfliC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aQ69f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6" o:spid="_x0000_s1237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J1oMEA&#10;AADcAAAADwAAAGRycy9kb3ducmV2LnhtbESPzYoCMRCE74LvEFrYm2acg8hoFBEElb047gM0k54f&#10;TDpDEp3x7c3Cwh6LqvqK2u5Ha8SLfOgcK1guMhDEldMdNwp+7qf5GkSIyBqNY1LwpgD73XSyxUK7&#10;gW/0KmMjEoRDgQraGPtCylC1ZDEsXE+cvNp5izFJ30jtcUhwa2SeZStpseO00GJPx5aqR/m0CuS9&#10;PA3r0vjMXfP621zOt5qcUl+z8bABEWmM/+G/9lkryJcr+D2TjoDc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CdaD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217" o:spid="_x0000_s1238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7QO8IA&#10;AADcAAAADwAAAGRycy9kb3ducmV2LnhtbESPzYoCMRCE7wu+Q2jB25pxDq7MGmVZEFS8OPoAzaTn&#10;h006QxKd8e2NIOyxqKqvqPV2tEbcyYfOsYLFPANBXDndcaPgetl9rkCEiKzROCYFDwqw3Uw+1lho&#10;N/CZ7mVsRIJwKFBBG2NfSBmqliyGueuJk1c7bzEm6RupPQ4Jbo3Ms2wpLXacFlrs6bel6q+8WQXy&#10;Uu6GVWl85o55fTKH/bkmp9RsOv58g4g0xv/wu73XCvLFF7zOpCM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DtA7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8" o:spid="_x0000_s1239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FESb8A&#10;AADcAAAADwAAAGRycy9kb3ducmV2LnhtbERPy4rCMBTdC/5DuAPuNG0Xg1SjDAMFldlY5wMuze2D&#10;SW5KEm39e7MQZnk47/1xtkY8yIfBsYJ8k4EgbpweuFPwe6vWWxAhIms0jknBkwIcD8vFHkvtJr7S&#10;o46dSCEcSlTQxziWUoamJ4th40bixLXOW4wJ+k5qj1MKt0YWWfYpLQ6cGnoc6bun5q++WwXyVlfT&#10;tjY+c5ei/THn07Ulp9TqY/7agYg0x3/x233SCoo8rU1n0hGQh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IkURJ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9" o:spid="_x0000_s1240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3h0sIA&#10;AADcAAAADwAAAGRycy9kb3ducmV2LnhtbESPzYoCMRCE7wu+Q2jB25pxDuLOGmVZEFS8OPoAzaTn&#10;h006QxKd8e2NIOyxqKqvqPV2tEbcyYfOsYLFPANBXDndcaPgetl9rkCEiKzROCYFDwqw3Uw+1lho&#10;N/CZ7mVsRIJwKFBBG2NfSBmqliyGueuJk1c7bzEm6RupPQ4Jbo3Ms2wpLXacFlrs6bel6q+8WQXy&#10;Uu6GVWl85o55fTKH/bkmp9RsOv58g4g0xv/wu73XCvLFF7zOpCM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3eHS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220" o:spid="_x0000_s1241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uC8r8A&#10;AADcAAAADwAAAGRycy9kb3ducmV2LnhtbERPS2rDMBDdB3oHMYHuEjlelOBENiEQSEs3tnuAwRp/&#10;iDQykhq7t68WhS4f73+uVmvEk3yYHCs47DMQxJ3TEw8Kvtrb7ggiRGSNxjEp+KEAVfmyOWOh3cI1&#10;PZs4iBTCoUAFY4xzIWXoRrIY9m4mTlzvvMWYoB+k9rikcGtknmVv0uLEqWHEma4jdY/m2yqQbXNb&#10;jo3xmfvI+0/zfq97ckq9btfLCUSkNf6L/9x3rSDP0/x0Jh0BWf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i4Ly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21" o:spid="_x0000_s1242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cnacEA&#10;AADc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PMl/J5JR0Bu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HJ2n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2" o:spid="_x0000_s1243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W5HsIA&#10;AADcAAAADwAAAGRycy9kb3ducmV2LnhtbESPzWrDMBCE74W+g9hCb7VcHUpwooRSCLgllzh5gMVa&#10;/1BpZSTVdt8+KhRyHGbmG2Z3WJ0VM4U4etbwWpQgiFtvRu41XC/Hlw2ImJANWs+k4ZciHPaPDzus&#10;jF/4THOTepEhHCvUMKQ0VVLGdiCHsfATcfY6HxymLEMvTcAlw52VqizfpMOR88KAE30M1H43P06D&#10;vDTHZdPYUPov1Z3sZ33uyGv9/LS+b0EkWtM9/N+ujQalFPydyUdA7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Fbke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223" o:spid="_x0000_s1244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kchcEA&#10;AADc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jxfwe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ZHIX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4" o:spid="_x0000_s1245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CE8cEA&#10;AADc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jxfwe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whPH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225" o:spid="_x0000_s1246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whasEA&#10;AADc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jxfwe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j8IWr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26" o:spid="_x0000_s1247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6/HcEA&#10;AADc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OcreJ9JR0D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guvx3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27" o:spid="_x0000_s1248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IahsIA&#10;AADc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Xn+Cb9n0hGQ2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YhqG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" o:spid="_x0000_s1249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2O9L8A&#10;AADcAAAADwAAAGRycy9kb3ducmV2LnhtbERPS2rDMBDdB3oHMYHuEjlelOBENiEQSEs3tnuAwRp/&#10;iDQykhq7t68WhS4f73+uVmvEk3yYHCs47DMQxJ3TEw8Kvtrb7ggiRGSNxjEp+KEAVfmyOWOh3cI1&#10;PZs4iBTCoUAFY4xzIWXoRrIY9m4mTlzvvMWYoB+k9rikcGtknmVv0uLEqWHEma4jdY/m2yqQbXNb&#10;jo3xmfvI+0/zfq97ckq9btfLCUSkNf6L/9x3rSDP09p0Jh0BWf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G/Y70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229" o:spid="_x0000_s1250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Erb8IA&#10;AADc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J8BX9n0hGQm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sStv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" o:spid="_x0000_s1251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IUL74A&#10;AADcAAAADwAAAGRycy9kb3ducmV2LnhtbERPy4rCMBTdC/5DuMLsNLUDItUoIgiOzMbqB1ya2wcm&#10;NyWJtvP3ZjHg8nDe2/1ojXiRD51jBctFBoK4crrjRsH9dpqvQYSIrNE4JgV/FGC/m062WGg38JVe&#10;ZWxECuFQoII2xr6QMlQtWQwL1xMnrnbeYkzQN1J7HFK4NTLPspW02HFqaLGnY0vVo3xaBfJWnoZ1&#10;aXzmLnn9a37O15qcUl+z8bABEWmMH/G/+6wV5N9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1SFC+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" o:spid="_x0000_s1252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6xtMEA&#10;AADcAAAADwAAAGRycy9kb3ducmV2LnhtbESP3YrCMBSE7xd8h3AE79bUCot0jbIsCCreWH2AQ3P6&#10;wyYnJYm2vr0RhL0cZuYbZr0drRF38qFzrGAxz0AQV0533Ci4XnafKxAhIms0jknBgwJsN5OPNRba&#10;DXymexkbkSAcClTQxtgXUoaqJYth7nri5NXOW4xJ+kZqj0OCWyPzLPuSFjtOCy329NtS9VferAJ5&#10;KXfDqjQ+c8e8PpnD/lyTU2o2HX++QUQa43/43d5rBfly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esbT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232" o:spid="_x0000_s1253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wvw8EA&#10;AADc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yV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LML8P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233" o:spid="_x0000_s1254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CKWMEA&#10;AADcAAAADwAAAGRycy9kb3ducmV2LnhtbESP3YrCMBSE74V9h3CEvdPUCotUo4gguOKN1Qc4NKc/&#10;mJyUJGu7b28WhL0cZuYbZrMbrRFP8qFzrGAxz0AQV0533Ci4346zFYgQkTUax6TglwLsth+TDRba&#10;DXylZxkbkSAcClTQxtgXUoaqJYth7nri5NXOW4xJ+kZqj0OCWyPzLPuSFjtOCy32dGipepQ/VoG8&#10;lcdhVRqfuXNeX8z36VqTU+pzOu7XICKN8T/8bp+0gny5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2Ailj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4" o:spid="_x0000_s1255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kSLMIA&#10;AADcAAAADwAAAGRycy9kb3ducmV2LnhtbESP3WoCMRSE7wXfIRzBO826liKrUUQQbOmNqw9w2Jz9&#10;weRkSaK7ffumUOjlMDPfMLvDaI14kQ+dYwWrZQaCuHK640bB/XZebECEiKzROCYF3xTgsJ9Odlho&#10;N/CVXmVsRIJwKFBBG2NfSBmqliyGpeuJk1c7bzEm6RupPQ4Jbo3Ms+xdWuw4LbTY06ml6lE+rQJ5&#10;K8/DpjQ+c595/WU+LteanFLz2Xjcgog0xv/wX/uiFeTr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aRIs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35" o:spid="_x0000_s1256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s3z4HHAAAA3AAAAA8AAABkcnMvZG93bnJldi54bWxEj09rwkAUxO8Fv8PyhF6KbkyxSHQNWiiE&#10;0oPaluLtkX3mj9m3IbuN6bd3BaHHYWZ+w6zSwTSip85VlhXMphEI4tzqigsFX59vkwUI55E1NpZJ&#10;wR85SNejhxUm2l54T/3BFyJA2CWooPS+TaR0eUkG3dS2xME72c6gD7IrpO7wEuCmkXEUvUiDFYeF&#10;Elt6LSk/H36Ngo/z8b3dZPa4zX6+bc31riqedko9jofNEoSnwf+H7+1MK4if5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s3z4HHAAAA3AAAAA8AAAAAAAAAAAAA&#10;AAAAnwIAAGRycy9kb3ducmV2LnhtbFBLBQYAAAAABAAEAPcAAACTAwAAAAA=&#10;">
                  <v:imagedata r:id="rId7" o:title=""/>
                </v:shape>
                <v:shape id="Picture 236" o:spid="_x0000_s1257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088gfEAAAA3AAAAA8AAABkcnMvZG93bnJldi54bWxEj0FrwkAUhO+C/2F5Qm+6MQFpYzYirYUe&#10;FKoVvD6yzySYfRuya0z767uC4HGYmW+YbDWYRvTUudqygvksAkFcWF1zqeD48zl9BeE8ssbGMin4&#10;JQerfDzKMNX2xnvqD74UAcIuRQWV920qpSsqMuhmtiUO3tl2Bn2QXSl1h7cAN42Mo2ghDdYcFips&#10;6b2i4nK4GgXmb7f/OMntBV3yva3Lzc72+KbUy2RYL0F4Gvwz/Gh/aQVxsoD7mXAEZP4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088gfEAAAA3AAAAA8AAAAAAAAAAAAAAAAA&#10;nwIAAGRycy9kb3ducmV2LnhtbFBLBQYAAAAABAAEAPcAAACQAwAAAAA=&#10;">
                  <v:imagedata r:id="rId8" o:title=""/>
                </v:shape>
                <v:shape id="Picture 237" o:spid="_x0000_s1258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p9G3HAAAA3AAAAA8AAABkcnMvZG93bnJldi54bWxEj09rwkAUxO8Fv8PyhF6KbkzBSnQNWiiE&#10;0oPaluLtkX3mj9m3IbuN6bd3BaHHYWZ+w6zSwTSip85VlhXMphEI4tzqigsFX59vkwUI55E1NpZJ&#10;wR85SNejhxUm2l54T/3BFyJA2CWooPS+TaR0eUkG3dS2xME72c6gD7IrpO7wEuCmkXEUzaXBisNC&#10;iS29lpSfD79Gwcf5+N5uMnvcZj/ftuZ6VxVPO6Uex8NmCcLT4P/D93amFcTPL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GSp9G3HAAAA3AAAAA8AAAAAAAAAAAAA&#10;AAAAnwIAAGRycy9kb3ducmV2LnhtbFBLBQYAAAAABAAEAPcAAACTAwAAAAA=&#10;">
                  <v:imagedata r:id="rId7" o:title=""/>
                </v:shape>
                <v:shape id="Picture 238" o:spid="_x0000_s1259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U2YB/CAAAA3AAAAA8AAABkcnMvZG93bnJldi54bWxET8uKwjAU3Q/4D+EKbgZNx4FBqrGoMFDE&#10;heMDcXdprn3Y3JQmaufvzUJweTjvWdKZWtypdaVlBV+jCARxZnXJuYLD/nc4AeE8ssbaMin4JwfJ&#10;vPcxw1jbB//RfedzEULYxaig8L6JpXRZQQbdyDbEgbvY1qAPsM2lbvERwk0tx1H0Iw2WHBoKbGhV&#10;UHbd3YyCzfW8bhapPS/T09FWXG3L/HOr1KDfLaYgPHX+LX65U61g/B3WhjPhCMj5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VNmAfwgAAANwAAAAPAAAAAAAAAAAAAAAAAJ8C&#10;AABkcnMvZG93bnJldi54bWxQSwUGAAAAAAQABAD3AAAAjgMAAAAA&#10;">
                  <v:imagedata r:id="rId7" o:title=""/>
                </v:shape>
                <v:shape id="Picture 239" o:spid="_x0000_s1260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p6xYTHAAAA3AAAAA8AAABkcnMvZG93bnJldi54bWxEj09rwkAUxO8Fv8PyhF6KbkxBanQNWiiE&#10;0oPaluLtkX3mj9m3IbuN6bd3BaHHYWZ+w6zSwTSip85VlhXMphEI4tzqigsFX59vkxcQziNrbCyT&#10;gj9ykK5HDytMtL3wnvqDL0SAsEtQQel9m0jp8pIMuqltiYN3sp1BH2RXSN3hJcBNI+MomkuDFYeF&#10;Elt6LSk/H36Ngo/z8b3dZPa4zX6+bc31riqedko9jofNEoSnwf+H7+1MK4ifF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Hp6xYTHAAAA3AAAAA8AAAAAAAAAAAAA&#10;AAAAnwIAAGRycy9kb3ducmV2LnhtbFBLBQYAAAAABAAEAPcAAACTAwAAAAA=&#10;">
                  <v:imagedata r:id="rId7" o:title=""/>
                </v:shape>
                <v:shape id="Picture 240" o:spid="_x0000_s1261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NGH2TCAAAA3AAAAA8AAABkcnMvZG93bnJldi54bWxET8uKwjAU3Q/4D+EKbgZNR4ZBqrGoMFDE&#10;heMDcXdprn3Y3JQmaufvzUJweTjvWdKZWtypdaVlBV+jCARxZnXJuYLD/nc4AeE8ssbaMin4JwfJ&#10;vPcxw1jbB//RfedzEULYxaig8L6JpXRZQQbdyDbEgbvY1qAPsM2lbvERwk0tx1H0Iw2WHBoKbGhV&#10;UHbd3YyCzfW8bhapPS/T09FWXG3L/HOr1KDfLaYgPHX+LX65U61g/B3mhzPhCMj5E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zRh9kwgAAANwAAAAPAAAAAAAAAAAAAAAAAJ8C&#10;AABkcnMvZG93bnJldi54bWxQSwUGAAAAAAQABAD3AAAAjgMAAAAA&#10;">
                  <v:imagedata r:id="rId7" o:title=""/>
                </v:shape>
                <v:shape id="Picture 241" o:spid="_x0000_s1262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wKuv/HAAAA3AAAAA8AAABkcnMvZG93bnJldi54bWxEj0FrwkAUhO+F/oflFXopZqOUUmI2QYVC&#10;KD2obZHcHtlnEs2+Ddmtxn/vCgWPw8x8w6T5aDpxosG1lhVMoxgEcWV1y7WCn++PyTsI55E1dpZJ&#10;wYUc5NnjQ4qJtmfe0GnraxEg7BJU0HjfJ1K6qiGDLrI9cfD2djDogxxqqQc8B7jp5CyO36TBlsNC&#10;gz2tGqqO2z+j4OtYfvaLwpbLYvdrD3xYt/XLWqnnp3ExB+Fp9Pfwf7vQCmavU7idCUdAZl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wKuv/HAAAA3AAAAA8AAAAAAAAAAAAA&#10;AAAAnwIAAGRycy9kb3ducmV2LnhtbFBLBQYAAAAABAAEAPcAAACTAwAAAAA=&#10;">
                  <v:imagedata r:id="rId7" o:title=""/>
                </v:shape>
                <v:shape id="Picture 242" o:spid="_x0000_s1263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oBh3nEAAAA3AAAAA8AAABkcnMvZG93bnJldi54bWxEj0+LwjAUxO+C3yE8wZum1mVZq1FkV2EP&#10;Cusf8Pponm2xeSlNrNVPbxYEj8PM/IaZLVpTioZqV1hWMBpGIIhTqwvOFBwP68EXCOeRNZaWScGd&#10;HCzm3c4ME21vvKNm7zMRIOwSVJB7XyVSujQng25oK+LgnW1t0AdZZ1LXeAtwU8o4ij6lwYLDQo4V&#10;feeUXvZXo8A8trufk9xc0I3/NkW22toGJ0r1e+1yCsJT69/hV/tXK4g/Yvg/E46AnD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oBh3nEAAAA3AAAAA8AAAAAAAAAAAAAAAAA&#10;nwIAAGRycy9kb3ducmV2LnhtbFBLBQYAAAAABAAEAPcAAACQAwAAAAA=&#10;">
                  <v:imagedata r:id="rId8" o:title=""/>
                </v:shape>
              </v:group>
            </w:pict>
          </mc:Fallback>
        </mc:AlternateContent>
      </w:r>
    </w:p>
    <w:p w:rsidR="00A37C2C" w:rsidRDefault="00A37C2C" w:rsidP="00A37C2C">
      <w:pPr>
        <w:spacing w:after="0"/>
      </w:pPr>
    </w:p>
    <w:p w:rsidR="00A37C2C" w:rsidRDefault="00A37C2C" w:rsidP="00A37C2C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A37C2C" w:rsidRDefault="00A37C2C" w:rsidP="00A37C2C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>Pain and Itching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A37C2C" w:rsidRPr="00F87981" w:rsidRDefault="00A37C2C" w:rsidP="00A37C2C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A37C2C" w:rsidRDefault="00A37C2C" w:rsidP="00A37C2C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</w:t>
      </w:r>
      <w:r>
        <w:rPr>
          <w:rFonts w:hAnsi="Calibri"/>
          <w:color w:val="000000" w:themeColor="text1"/>
          <w:kern w:val="24"/>
        </w:rPr>
        <w:t>.</w:t>
      </w:r>
    </w:p>
    <w:p w:rsidR="00A37C2C" w:rsidRDefault="00A37C2C" w:rsidP="00A37C2C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A37C2C" w:rsidRDefault="00A37C2C" w:rsidP="00A37C2C">
      <w:pPr>
        <w:spacing w:after="0"/>
      </w:pPr>
    </w:p>
    <w:p w:rsidR="00A37C2C" w:rsidRPr="008F5D40" w:rsidRDefault="00A37C2C" w:rsidP="00A37C2C">
      <w:pPr>
        <w:spacing w:after="0"/>
      </w:pPr>
      <w:r w:rsidRPr="008F5D40">
        <w:rPr>
          <w:b/>
          <w:bCs/>
        </w:rPr>
        <w:t>Redness and Swelling</w:t>
      </w:r>
    </w:p>
    <w:p w:rsidR="00A37C2C" w:rsidRPr="008F5D40" w:rsidRDefault="00A37C2C" w:rsidP="00A37C2C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A37C2C" w:rsidRDefault="00A37C2C" w:rsidP="00A37C2C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A37C2C" w:rsidRDefault="00A37C2C" w:rsidP="00A37C2C">
      <w:pPr>
        <w:spacing w:after="0"/>
      </w:pPr>
    </w:p>
    <w:p w:rsidR="00A37C2C" w:rsidRDefault="00A37C2C" w:rsidP="00A37C2C">
      <w:r>
        <w:br w:type="page"/>
      </w:r>
    </w:p>
    <w:p w:rsidR="00A37C2C" w:rsidRDefault="00A37C2C" w:rsidP="00A37C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</w:pPr>
      <w:r>
        <w:rPr>
          <w:rFonts w:hAnsi="Calibri"/>
          <w:b/>
          <w:bCs/>
          <w:color w:val="000000" w:themeColor="text1"/>
          <w:kern w:val="24"/>
        </w:rPr>
        <w:lastRenderedPageBreak/>
        <w:t>CONTACT CLINIC STAFF IF YOU HAVE ANY CONCERNS REGARDING YOUR INJECTION SITE</w:t>
      </w:r>
    </w:p>
    <w:p w:rsidR="00A37C2C" w:rsidRDefault="00A37C2C" w:rsidP="00A37C2C">
      <w:pPr>
        <w:spacing w:after="0"/>
      </w:pPr>
    </w:p>
    <w:p w:rsidR="00A37C2C" w:rsidRDefault="00A37C2C" w:rsidP="00A37C2C">
      <w:pPr>
        <w:tabs>
          <w:tab w:val="right" w:pos="9540"/>
        </w:tabs>
        <w:spacing w:after="120"/>
        <w:rPr>
          <w:rFonts w:hAnsi="Calibri"/>
          <w:b/>
          <w:bCs/>
          <w:color w:val="000000" w:themeColor="text1"/>
          <w:kern w:val="24"/>
        </w:rPr>
      </w:pP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 xml:space="preserve">DAY </w:t>
      </w:r>
      <w:r>
        <w:rPr>
          <w:rFonts w:hAnsi="Calibri"/>
          <w:b/>
          <w:bCs/>
          <w:color w:val="000000" w:themeColor="text1"/>
          <w:kern w:val="24"/>
          <w:sz w:val="32"/>
          <w:szCs w:val="32"/>
        </w:rPr>
        <w:t>7</w:t>
      </w:r>
      <w:r>
        <w:rPr>
          <w:rFonts w:hAnsi="Calibri"/>
          <w:b/>
          <w:bCs/>
          <w:color w:val="000000" w:themeColor="text1"/>
          <w:kern w:val="24"/>
          <w:sz w:val="36"/>
          <w:szCs w:val="36"/>
        </w:rPr>
        <w:tab/>
      </w:r>
      <w:r>
        <w:rPr>
          <w:rFonts w:hAnsi="Calibri"/>
          <w:color w:val="000000" w:themeColor="text1"/>
          <w:kern w:val="24"/>
        </w:rPr>
        <w:t>Form completed on</w:t>
      </w:r>
      <w:r>
        <w:rPr>
          <w:rFonts w:hAnsi="Calibri"/>
          <w:b/>
          <w:bCs/>
          <w:color w:val="000000" w:themeColor="text1"/>
          <w:kern w:val="24"/>
        </w:rPr>
        <w:t>: DATE: __/___/___ TIME: ____:____</w:t>
      </w:r>
    </w:p>
    <w:tbl>
      <w:tblPr>
        <w:tblW w:w="95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99"/>
        <w:gridCol w:w="1198"/>
        <w:gridCol w:w="1198"/>
        <w:gridCol w:w="1197"/>
        <w:gridCol w:w="1197"/>
        <w:gridCol w:w="1197"/>
        <w:gridCol w:w="1197"/>
        <w:gridCol w:w="1197"/>
      </w:tblGrid>
      <w:tr w:rsidR="00A37C2C" w:rsidRPr="0034010A" w:rsidTr="007E6CD4">
        <w:trPr>
          <w:trHeight w:val="54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Evening of </w:t>
            </w:r>
            <w:r w:rsidRPr="0034010A">
              <w:rPr>
                <w:b/>
                <w:bCs/>
              </w:rPr>
              <w:br/>
              <w:t>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 day after injections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2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3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4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5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6 days after injections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7 days after injections</w:t>
            </w:r>
          </w:p>
        </w:tc>
      </w:tr>
      <w:tr w:rsidR="00A37C2C" w:rsidRPr="0034010A" w:rsidTr="007E6CD4">
        <w:trPr>
          <w:trHeight w:val="677"/>
        </w:trPr>
        <w:tc>
          <w:tcPr>
            <w:tcW w:w="1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rPr>
                <w:b/>
                <w:bCs/>
              </w:rPr>
              <w:t xml:space="preserve">               </w:t>
            </w:r>
            <w:r w:rsidRPr="0034010A">
              <w:t>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  <w:tc>
          <w:tcPr>
            <w:tcW w:w="11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29" w:type="dxa"/>
              <w:bottom w:w="0" w:type="dxa"/>
              <w:right w:w="29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</w:pPr>
            <w:r w:rsidRPr="0034010A">
              <w:t>12:00am up to 11:59pm</w:t>
            </w:r>
          </w:p>
        </w:tc>
      </w:tr>
    </w:tbl>
    <w:p w:rsidR="00A37C2C" w:rsidRDefault="00A37C2C" w:rsidP="00A37C2C">
      <w:pPr>
        <w:spacing w:after="0"/>
      </w:pPr>
      <w:r w:rsidRPr="0034010A"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4ACC160E" wp14:editId="1276F5A6">
                <wp:simplePos x="0" y="0"/>
                <wp:positionH relativeFrom="column">
                  <wp:posOffset>-193675</wp:posOffset>
                </wp:positionH>
                <wp:positionV relativeFrom="paragraph">
                  <wp:posOffset>59690</wp:posOffset>
                </wp:positionV>
                <wp:extent cx="6782435" cy="410210"/>
                <wp:effectExtent l="0" t="0" r="0" b="8890"/>
                <wp:wrapNone/>
                <wp:docPr id="243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6782435" cy="410210"/>
                          <a:chOff x="0" y="0"/>
                          <a:chExt cx="4107" cy="256"/>
                        </a:xfrm>
                      </wpg:grpSpPr>
                      <wps:wsp>
                        <wps:cNvPr id="244" name="AutoShape 3"/>
                        <wps:cNvSpPr>
                          <a:spLocks noChangeAspect="1" noChangeArrowheads="1" noTextEdit="1"/>
                        </wps:cNvSpPr>
                        <wps:spPr bwMode="auto">
                          <a:xfrm>
                            <a:off x="0" y="0"/>
                            <a:ext cx="410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Default="00A37C2C" w:rsidP="00A37C2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vert="horz" wrap="square" lIns="91440" tIns="45720" rIns="91440" bIns="45720" numCol="1" anchor="t" anchorCtr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45" name="Rectangle 245"/>
                        <wps:cNvSpPr>
                          <a:spLocks noChangeArrowheads="1"/>
                        </wps:cNvSpPr>
                        <wps:spPr bwMode="auto">
                          <a:xfrm>
                            <a:off x="274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46" name="Rectangle 246"/>
                        <wps:cNvSpPr>
                          <a:spLocks noChangeArrowheads="1"/>
                        </wps:cNvSpPr>
                        <wps:spPr bwMode="auto">
                          <a:xfrm>
                            <a:off x="50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47" name="Rectangle 247"/>
                        <wps:cNvSpPr>
                          <a:spLocks noChangeArrowheads="1"/>
                        </wps:cNvSpPr>
                        <wps:spPr bwMode="auto">
                          <a:xfrm>
                            <a:off x="558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48" name="Rectangle 248"/>
                        <wps:cNvSpPr>
                          <a:spLocks noChangeArrowheads="1"/>
                        </wps:cNvSpPr>
                        <wps:spPr bwMode="auto">
                          <a:xfrm>
                            <a:off x="967" y="102"/>
                            <a:ext cx="26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49" name="Rectangle 249"/>
                        <wps:cNvSpPr>
                          <a:spLocks noChangeArrowheads="1"/>
                        </wps:cNvSpPr>
                        <wps:spPr bwMode="auto">
                          <a:xfrm>
                            <a:off x="101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0" name="Rectangle 250"/>
                        <wps:cNvSpPr>
                          <a:spLocks noChangeArrowheads="1"/>
                        </wps:cNvSpPr>
                        <wps:spPr bwMode="auto">
                          <a:xfrm>
                            <a:off x="103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1" name="Rectangle 251"/>
                        <wps:cNvSpPr>
                          <a:spLocks noChangeArrowheads="1"/>
                        </wps:cNvSpPr>
                        <wps:spPr bwMode="auto">
                          <a:xfrm>
                            <a:off x="1409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2" name="Rectangle 252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3" name="Rectangle 253"/>
                        <wps:cNvSpPr>
                          <a:spLocks noChangeArrowheads="1"/>
                        </wps:cNvSpPr>
                        <wps:spPr bwMode="auto">
                          <a:xfrm>
                            <a:off x="144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4" name="Rectangle 254"/>
                        <wps:cNvSpPr>
                          <a:spLocks noChangeArrowheads="1"/>
                        </wps:cNvSpPr>
                        <wps:spPr bwMode="auto">
                          <a:xfrm>
                            <a:off x="187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5" name="Rectangle 255"/>
                        <wps:cNvSpPr>
                          <a:spLocks noChangeArrowheads="1"/>
                        </wps:cNvSpPr>
                        <wps:spPr bwMode="auto">
                          <a:xfrm>
                            <a:off x="191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6" name="Rectangle 256"/>
                        <wps:cNvSpPr>
                          <a:spLocks noChangeArrowheads="1"/>
                        </wps:cNvSpPr>
                        <wps:spPr bwMode="auto">
                          <a:xfrm>
                            <a:off x="193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7" name="Rectangle 257"/>
                        <wps:cNvSpPr>
                          <a:spLocks noChangeArrowheads="1"/>
                        </wps:cNvSpPr>
                        <wps:spPr bwMode="auto">
                          <a:xfrm>
                            <a:off x="232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8" name="Rectangle 258"/>
                        <wps:cNvSpPr>
                          <a:spLocks noChangeArrowheads="1"/>
                        </wps:cNvSpPr>
                        <wps:spPr bwMode="auto">
                          <a:xfrm>
                            <a:off x="234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59" name="Rectangle 259"/>
                        <wps:cNvSpPr>
                          <a:spLocks noChangeArrowheads="1"/>
                        </wps:cNvSpPr>
                        <wps:spPr bwMode="auto">
                          <a:xfrm>
                            <a:off x="256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0" name="Rectangle 260"/>
                        <wps:cNvSpPr>
                          <a:spLocks noChangeArrowheads="1"/>
                        </wps:cNvSpPr>
                        <wps:spPr bwMode="auto">
                          <a:xfrm>
                            <a:off x="2787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1" name="Rectangle 261"/>
                        <wps:cNvSpPr>
                          <a:spLocks noChangeArrowheads="1"/>
                        </wps:cNvSpPr>
                        <wps:spPr bwMode="auto">
                          <a:xfrm>
                            <a:off x="2826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2" name="Rectangle 262"/>
                        <wps:cNvSpPr>
                          <a:spLocks noChangeArrowheads="1"/>
                        </wps:cNvSpPr>
                        <wps:spPr bwMode="auto">
                          <a:xfrm>
                            <a:off x="2845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3" name="Rectangle 263"/>
                        <wps:cNvSpPr>
                          <a:spLocks noChangeArrowheads="1"/>
                        </wps:cNvSpPr>
                        <wps:spPr bwMode="auto">
                          <a:xfrm>
                            <a:off x="303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4" name="Rectangle 264"/>
                        <wps:cNvSpPr>
                          <a:spLocks noChangeArrowheads="1"/>
                        </wps:cNvSpPr>
                        <wps:spPr bwMode="auto">
                          <a:xfrm>
                            <a:off x="3234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5" name="Rectangle 265"/>
                        <wps:cNvSpPr>
                          <a:spLocks noChangeArrowheads="1"/>
                        </wps:cNvSpPr>
                        <wps:spPr bwMode="auto">
                          <a:xfrm>
                            <a:off x="3253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6" name="Rectangle 266"/>
                        <wps:cNvSpPr>
                          <a:spLocks noChangeArrowheads="1"/>
                        </wps:cNvSpPr>
                        <wps:spPr bwMode="auto">
                          <a:xfrm>
                            <a:off x="3348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7" name="Rectangle 267"/>
                        <wps:cNvSpPr>
                          <a:spLocks noChangeArrowheads="1"/>
                        </wps:cNvSpPr>
                        <wps:spPr bwMode="auto">
                          <a:xfrm>
                            <a:off x="3481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wps:wsp>
                        <wps:cNvPr id="268" name="Rectangle 268"/>
                        <wps:cNvSpPr>
                          <a:spLocks noChangeArrowheads="1"/>
                        </wps:cNvSpPr>
                        <wps:spPr bwMode="auto">
                          <a:xfrm>
                            <a:off x="3682" y="104"/>
                            <a:ext cx="19" cy="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7C2C" w:rsidRPr="00F87981" w:rsidRDefault="00A37C2C" w:rsidP="00A37C2C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  <w:rPr>
                                  <w:rFonts w:ascii="Calibri" w:hAnsi="Calibri"/>
                                  <w:sz w:val="22"/>
                                </w:rPr>
                              </w:pPr>
                              <w:r>
                                <w:rPr>
                                  <w:rFonts w:ascii="Calibri" w:hAnsi="Calibri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vert="horz" wrap="none" lIns="0" tIns="0" rIns="0" bIns="0" numCol="1" anchor="t" anchorCtr="0" compatLnSpc="1">
                          <a:prstTxWarp prst="textNoShape">
                            <a:avLst/>
                          </a:prstTxWarp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269" name="Picture 2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0" name="Picture 2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5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1" name="Picture 2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6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2" name="Picture 2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9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3" name="Picture 2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9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4" name="Picture 2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5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5" name="Picture 2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2" y="0"/>
                            <a:ext cx="176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6" name="Picture 2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8" y="0"/>
                            <a:ext cx="177" cy="1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_x0000_s1264" style="position:absolute;margin-left:-15.25pt;margin-top:4.7pt;width:534.05pt;height:32.3pt;z-index:251677696;mso-width-relative:margin;mso-height-relative:margin" coordsize="4107,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">
                <v:rect id="AutoShape 3" o:spid="_x0000_s1265" style="position:absolute;width:4107;height: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ZFrcYA&#10;AADcAAAADwAAAGRycy9kb3ducmV2LnhtbESPQWvCQBSE74X+h+UVeim6qUiRmI0UoTRIQZq0nh/Z&#10;ZxLMvo3ZbRL/fVcQPA4z8w2TbCbTioF611hW8DqPQBCXVjdcKfgpPmYrEM4ja2wtk4ILOdikjw8J&#10;xtqO/E1D7isRIOxiVFB738VSurImg25uO+LgHW1v0AfZV1L3OAa4aeUiit6kwYbDQo0dbWsqT/mf&#10;UTCW++FQfH3K/cshs3zOztv8d6fU89P0vgbhafL38K2daQWL5RKuZ8IRkO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ZFrcYAAADcAAAADwAAAAAAAAAAAAAAAACYAgAAZHJz&#10;L2Rvd25yZXYueG1sUEsFBgAAAAAEAAQA9QAAAIsDAAAAAA==&#10;" filled="f" stroked="f">
                  <o:lock v:ext="edit" aspectratio="t" text="t"/>
                  <v:textbox>
                    <w:txbxContent>
                      <w:p w:rsidR="00A37C2C" w:rsidRDefault="00A37C2C" w:rsidP="00A37C2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245" o:spid="_x0000_s1266" style="position:absolute;left:274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PEysIA&#10;AADcAAAADwAAAGRycy9kb3ducmV2LnhtbESP3WoCMRSE7wXfIRzBO8262CKrUUQQbOmNqw9w2Jz9&#10;weRkSaK7ffumUOjlMDPfMLvDaI14kQ+dYwWrZQaCuHK640bB/XZebECEiKzROCYF3xTgsJ9Odlho&#10;N/CVXmVsRIJwKFBBG2NfSBmqliyGpeuJk1c7bzEm6RupPQ4Jbo3Ms+xdWuw4LbTY06ml6lE+rQJ5&#10;K8/DpjQ+c595/WU+LteanFLz2Xjcgog0xv/wX/uiFeTrN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I8TK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46" o:spid="_x0000_s1267" style="position:absolute;left:50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FavcEA&#10;AADcAAAADwAAAGRycy9kb3ducmV2LnhtbESP3YrCMBSE7xd8h3AWvFvTLSJSjbIsCCp7Y/UBDs3p&#10;DyYnJYm2vr1ZELwcZuYbZr0drRF38qFzrOB7loEgrpzuuFFwOe++liBCRNZoHJOCBwXYbiYfayy0&#10;G/hE9zI2IkE4FKigjbEvpAxVSxbDzPXEyaudtxiT9I3UHocEt0bmWbaQFjtOCy329NtSdS1vVoE8&#10;l7thWRqfuWNe/5nD/lSTU2r6Of6sQEQa4zv8au+1gny+gP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xWr3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47" o:spid="_x0000_s1268" style="position:absolute;left:558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3/JsIA&#10;AADcAAAADwAAAGRycy9kb3ducmV2LnhtbESP3WoCMRSE7wXfIRzBO826SCurUUQQbOmNqw9w2Jz9&#10;weRkSaK7ffumUOjlMDPfMLvDaI14kQ+dYwWrZQaCuHK640bB/XZebECEiKzROCYF3xTgsJ9Odlho&#10;N/CVXmVsRIJwKFBBG2NfSBmqliyGpeuJk1c7bzEm6RupPQ4Jbo3Ms+xNWuw4LbTY06ml6lE+rQJ5&#10;K8/DpjQ+c595/WU+LteanFLz2Xjcgog0xv/wX/uiFeTr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vf8m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       </w:t>
                        </w:r>
                      </w:p>
                    </w:txbxContent>
                  </v:textbox>
                </v:rect>
                <v:rect id="Rectangle 248" o:spid="_x0000_s1269" style="position:absolute;left:967;top:102;width:26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JrVL4A&#10;AADcAAAADwAAAGRycy9kb3ducmV2LnhtbERPy4rCMBTdC/5DuMLsNLUMItUoIgiOzMbqB1ya2wcm&#10;NyWJtvP3ZjHg8nDe2/1ojXiRD51jBctFBoK4crrjRsH9dpqvQYSIrNE4JgV/FGC/m062WGg38JVe&#10;ZWxECuFQoII2xr6QMlQtWQwL1xMnrnbeYkzQN1J7HFK4NTLPspW02HFqaLGnY0vVo3xaBfJWnoZ1&#10;aXzmLnn9a37O15qcUl+z8bABEWmMH/G/+6wV5N9pbT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sia1S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49" o:spid="_x0000_s1270" style="position:absolute;left:101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7Oz8IA&#10;AADcAAAADwAAAGRycy9kb3ducmV2LnhtbESP3WoCMRSE7wu+QziCdzXrIkVXo4ggaOmNqw9w2Jz9&#10;weRkSVJ3+/amUOjlMDPfMNv9aI14kg+dYwWLeQaCuHK640bB/XZ6X4EIEVmjcUwKfijAfjd522Kh&#10;3cBXepaxEQnCoUAFbYx9IWWoWrIY5q4nTl7tvMWYpG+k9jgkuDUyz7IPabHjtNBiT8eWqkf5bRXI&#10;W3kaVqXxmfvM6y9zOV9rckrNpuNhAyLSGP/Df+2zVpAv1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bs7P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0" o:spid="_x0000_s1271" style="position:absolute;left:103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3xj74A&#10;AADcAAAADwAAAGRycy9kb3ducmV2LnhtbERPy4rCMBTdC/5DuMLsNLUwItUoIgiOzMbqB1ya2wcm&#10;NyWJtvP3ZjHg8nDe2/1ojXiRD51jBctFBoK4crrjRsH9dpqvQYSIrNE4JgV/FGC/m062WGg38JVe&#10;ZWxECuFQoII2xr6QMlQtWQwL1xMnrnbeYkzQN1J7HFK4NTLPspW02HFqaLGnY0vVo3xaBfJWnoZ1&#10;aXzmLnn9a37O15qcUl+z8bABEWmMH/G/+6wV5N9pfj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CN8Y+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251" o:spid="_x0000_s1272" style="position:absolute;left:1409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FUFMEA&#10;AADcAAAADwAAAGRycy9kb3ducmV2LnhtbESP3YrCMBSE7xd8h3AE79bUgot0jbIsCCreWH2AQ3P6&#10;wyYnJYm2vr0RhL0cZuYbZr0drRF38qFzrGAxz0AQV0533Ci4XnafKxAhIms0jknBgwJsN5OPNRba&#10;DXymexkbkSAcClTQxtgXUoaqJYth7nri5NXOW4xJ+kZqj0OCWyPzLPuSFjtOCy329NtS9VferAJ5&#10;KXfDqjQ+c8e8PpnD/lyTU2o2HX++QUQa43/43d5rBflyAa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/BVBT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2" o:spid="_x0000_s1273" style="position:absolute;left:142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PKY8EA&#10;AADc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yVw++Zd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8TymP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3" o:spid="_x0000_s1274" style="position:absolute;left:144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9v+MIA&#10;AADcAAAADwAAAGRycy9kb3ducmV2LnhtbESP3WoCMRSE7wXfIRzBO8260iKrUUQQbOmNqw9w2Jz9&#10;weRkSaK7ffumUOjlMDPfMLvDaI14kQ+dYwWrZQaCuHK640bB/XZebECEiKzROCYF3xTgsJ9Odlho&#10;N/CVXmVsRIJwKFBBG2NfSBmqliyGpeuJk1c7bzEm6RupPQ4Jbo3Ms+xdWuw4LbTY06ml6lE+rQJ5&#10;K8/DpjQ+c595/WU+LteanFLz2Xjcgog0xv/wX/uiFeRv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X2/4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 </w:t>
                        </w:r>
                      </w:p>
                    </w:txbxContent>
                  </v:textbox>
                </v:rect>
                <v:rect id="Rectangle 254" o:spid="_x0000_s1275" style="position:absolute;left:187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b3jMIA&#10;AADcAAAADwAAAGRycy9kb3ducmV2LnhtbESP3WoCMRSE7wXfIRzBO8262CKrUUQQbOmNqw9w2Jz9&#10;weRkSaK7ffumUOjlMDPfMLvDaI14kQ+dYwWrZQaCuHK640bB/XZebECEiKzROCYF3xTgsJ9Odlho&#10;N/CVXmVsRIJwKFBBG2NfSBmqliyGpeuJk1c7bzEm6RupPQ4Jbo3Ms+xdWuw4LbTY06ml6lE+rQJ5&#10;K8/DpjQ+c595/WU+LteanFLz2Xjcgog0xv/wX/uiFeRva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tveM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55" o:spid="_x0000_s1276" style="position:absolute;left:191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pSF8EA&#10;AADcAAAADwAAAGRycy9kb3ducmV2LnhtbESP3YrCMBSE74V9h3CEvdPUgotUo4gguOKN1Qc4NKc/&#10;mJyUJGu7b28WhL0cZuYbZrMbrRFP8qFzrGAxz0AQV0533Ci4346zFYgQkTUax6TglwLsth+TDRba&#10;DXylZxkbkSAcClTQxtgXUoaqJYth7nri5NXOW4xJ+kZqj0OCWyPzLPuSFjtOCy32dGipepQ/VoG8&#10;lcdhVRqfuXNeX8z36VqTU+pzOu7XICKN8T/8bp+0gny5hL8z6Qj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6Uhf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6" o:spid="_x0000_s1277" style="position:absolute;left:193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jMYMEA&#10;AADcAAAADwAAAGRycy9kb3ducmV2LnhtbESP3YrCMBSE7xd8h3AWvFvTLShSjbIsCCp7Y/UBDs3p&#10;DyYnJYm2vr1ZELwcZuYbZr0drRF38qFzrOB7loEgrpzuuFFwOe++liBCRNZoHJOCBwXYbiYfayy0&#10;G/hE9zI2IkE4FKigjbEvpAxVSxbDzPXEyaudtxiT9I3UHocEt0bmWbaQFjtOCy329NtSdS1vVoE8&#10;l7thWRqfuWNe/5nD/lSTU2r6Of6sQEQa4zv8au+1gny+gP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AozGD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</w:t>
                        </w:r>
                      </w:p>
                    </w:txbxContent>
                  </v:textbox>
                </v:rect>
                <v:rect id="Rectangle 257" o:spid="_x0000_s1278" style="position:absolute;left:232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Rp+8IA&#10;AADcAAAADwAAAGRycy9kb3ducmV2LnhtbESP3WoCMRSE7wXfIRzBO826YCurUUQQbOmNqw9w2Jz9&#10;weRkSaK7ffumUOjlMDPfMLvDaI14kQ+dYwWrZQaCuHK640bB/XZebECEiKzROCYF3xTgsJ9Odlho&#10;N/CVXmVsRIJwKFBBG2NfSBmqliyGpeuJk1c7bzEm6RupPQ4Jbo3Ms+xNWuw4LbTY06ml6lE+rQJ5&#10;K8/DpjQ+c595/WU+LteanFLz2Xjcgog0xv/wX/uiFeTrd/g9k46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ZGn7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8" o:spid="_x0000_s1279" style="position:absolute;left:234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v9ib4A&#10;AADcAAAADwAAAGRycy9kb3ducmV2LnhtbERPy4rCMBTdC/5DuMLsNLUwItUoIgiOzMbqB1ya2wcm&#10;NyWJtvP3ZjHg8nDe2/1ojXiRD51jBctFBoK4crrjRsH9dpqvQYSIrNE4JgV/FGC/m062WGg38JVe&#10;ZWxECuFQoII2xr6QMlQtWQwL1xMnrnbeYkzQN1J7HFK4NTLPspW02HFqaLGnY0vVo3xaBfJWnoZ1&#10;aXzmLnn9a37O15qcUl+z8bABEWmMH/G/+6wV5N9pbTqTjoDcv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77/Ym+AAAA3AAAAA8AAAAAAAAAAAAAAAAAmAIAAGRycy9kb3ducmV2&#10;LnhtbFBLBQYAAAAABAAEAPUAAACD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259" o:spid="_x0000_s1280" style="position:absolute;left:256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dYEsIA&#10;AADcAAAADwAAAGRycy9kb3ducmV2LnhtbESP3WoCMRSE7wu+QziCdzXrgkVXo4ggaOmNqw9w2Jz9&#10;weRkSVJ3+/amUOjlMDPfMNv9aI14kg+dYwWLeQaCuHK640bB/XZ6X4EIEVmjcUwKfijAfjd522Kh&#10;3cBXepaxEQnCoUAFbYx9IWWoWrIY5q4nTl7tvMWYpG+k9jgkuDUyz7IPabHjtNBiT8eWqkf5bRXI&#10;W3kaVqXxmfvM6y9zOV9rckrNpuNhAyLSGP/Df+2zVpAv1/B7Jh0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t1gS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60" o:spid="_x0000_s1281" style="position:absolute;left:2787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E7Mr8A&#10;AADcAAAADwAAAGRycy9kb3ducmV2LnhtbERPy4rCMBTdC/MP4Q6403S6EKlGGQYKHXFj9QMuze2D&#10;SW5KkrH1781CcHk47/1xtkbcyYfBsYKvdQaCuHF64E7B7VqutiBCRNZoHJOCBwU4Hj4Weyy0m/hC&#10;9zp2IoVwKFBBH+NYSBmaniyGtRuJE9c6bzEm6DupPU4p3BqZZ9lGWhw4NfQ40k9PzV/9bxXIa11O&#10;29r4zJ3y9mx+q0tLTqnl5/y9AxFpjm/xy11pBfkmzU9n0hGQh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4Tsy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261" o:spid="_x0000_s1282" style="position:absolute;left:2826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2eqcEA&#10;AADcAAAADwAAAGRycy9kb3ducmV2LnhtbESPzYoCMRCE74LvEFrYm2acg8hoFBEElb047gM0k54f&#10;TDpDEp3x7c3Cwh6LqvqK2u5Ha8SLfOgcK1guMhDEldMdNwp+7qf5GkSIyBqNY1LwpgD73XSyxUK7&#10;gW/0KmMjEoRDgQraGPtCylC1ZDEsXE+cvNp5izFJ30jtcUhwa2SeZStpseO00GJPx5aqR/m0CuS9&#10;PA3r0vjMXfP621zOt5qcUl+z8bABEWmM/+G/9lkryFdL+D2TjoDc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tnqn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2" o:spid="_x0000_s1283" style="position:absolute;left:2845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8A3sEA&#10;AADc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9yeJ9JR0D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/AN7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   </w:t>
                        </w:r>
                      </w:p>
                    </w:txbxContent>
                  </v:textbox>
                </v:rect>
                <v:rect id="Rectangle 263" o:spid="_x0000_s1284" style="position:absolute;left:303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OlRcEA&#10;AADcAAAADwAAAGRycy9kb3ducmV2LnhtbESP3YrCMBSE7xd8h3AWvFvTrSBSjbIsCCp7Y/UBDs3p&#10;DyYnJYm2vr1ZELwcZuYbZr0drRF38qFzrOB7loEgrpzuuFFwOe++liBCRNZoHJOCBwXYbiYfayy0&#10;G/hE9zI2IkE4FKigjbEvpAxVSxbDzPXEyaudtxiT9I3UHocEt0bmWbaQFjtOCy329NtSdS1vVoE8&#10;l7thWRqfuWNe/5nD/lSTU2r6Of6sQEQa4zv8au+1gnwxh/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4zpUX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4" o:spid="_x0000_s1285" style="position:absolute;left:3234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o9McEA&#10;AADcAAAADwAAAGRycy9kb3ducmV2LnhtbESP3YrCMBSE7xd8h3AWvFvTLSJSjbIsCCp7Y/UBDs3p&#10;DyYnJYm2vr1ZELwcZuYbZr0drRF38qFzrOB7loEgrpzuuFFwOe++liBCRNZoHJOCBwXYbiYfayy0&#10;G/hE9zI2IkE4FKigjbEvpAxVSxbDzPXEyaudtxiT9I3UHocEt0bmWbaQFjtOCy329NtSdS1vVoE8&#10;l7thWRqfuWNe/5nD/lSTU2r6Of6sQEQa4zv8au+1gnwxh/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aPTH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5" o:spid="_x0000_s1286" style="position:absolute;left:3253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aYqsEA&#10;AADcAAAADwAAAGRycy9kb3ducmV2LnhtbESP3YrCMBSE7xd8h3AWvFvTLShSjbIsCCp7Y/UBDs3p&#10;DyYnJYm2vr1ZELwcZuYbZr0drRF38qFzrOB7loEgrpzuuFFwOe++liBCRNZoHJOCBwXYbiYfayy0&#10;G/hE9zI2IkE4FKigjbEvpAxVSxbDzPXEyaudtxiT9I3UHocEt0bmWbaQFjtOCy329NtSdS1vVoE8&#10;l7thWRqfuWNe/5nD/lSTU2r6Of6sQEQa4zv8au+1gnwxh/8z6QjIz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6WmKr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</w:t>
                        </w:r>
                      </w:p>
                    </w:txbxContent>
                  </v:textbox>
                </v:rect>
                <v:rect id="Rectangle 266" o:spid="_x0000_s1287" style="position:absolute;left:3348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QG3cEA&#10;AADcAAAADwAAAGRycy9kb3ducmV2LnhtbESP3YrCMBSE7xd8h3AWvFvT7UWRapRlQXDFG6sPcGhO&#10;fzA5KUm03bc3guDlMDPfMOvtZI24kw+9YwXfiwwEce10z62Cy3n3tQQRIrJG45gU/FOA7Wb2scZS&#10;u5FPdK9iKxKEQ4kKuhiHUspQd2QxLNxAnLzGeYsxSd9K7XFMcGtknmWFtNhzWuhwoN+O6mt1swrk&#10;udqNy8r4zB3y5mj+9qeGnFLzz+lnBSLSFN/hV3uvFeRFAc8z6QjIz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5EBt3BAAAA3AAAAA8AAAAAAAAAAAAAAAAAmAIAAGRycy9kb3du&#10;cmV2LnhtbFBLBQYAAAAABAAEAPUAAACGAwAAAAA=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267" o:spid="_x0000_s1288" style="position:absolute;left:3481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ijRsIA&#10;AADcAAAADwAAAGRycy9kb3ducmV2LnhtbESPzYoCMRCE78K+Q2hhb5pxDq6MRhFBcMWLow/QTHp+&#10;MOkMSdaZfXuzIOyxqKqvqM1utEY8yYfOsYLFPANBXDndcaPgfjvOViBCRNZoHJOCXwqw235MNlho&#10;N/CVnmVsRIJwKFBBG2NfSBmqliyGueuJk1c7bzEm6RupPQ4Jbo3Ms2wpLXacFlrs6dBS9Sh/rAJ5&#10;K4/DqjQ+c+e8vpjv07Ump9TndNyvQUQa43/43T5pBfnyC/7OpCMgt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CKNGwgAAANwAAAAPAAAAAAAAAAAAAAAAAJgCAABkcnMvZG93&#10;bnJldi54bWxQSwUGAAAAAAQABAD1AAAAhw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8" o:spid="_x0000_s1289" style="position:absolute;left:3682;top:104;width:19;height:10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c3NL8A&#10;AADcAAAADwAAAGRycy9kb3ducmV2LnhtbERPy4rCMBTdC/MP4Q6403S6EKlGGQYKHXFj9QMuze2D&#10;SW5KkrH1781CcHk47/1xtkbcyYfBsYKvdQaCuHF64E7B7VqutiBCRNZoHJOCBwU4Hj4Weyy0m/hC&#10;9zp2IoVwKFBBH+NYSBmaniyGtRuJE9c6bzEm6DupPU4p3BqZZ9lGWhw4NfQ40k9PzV/9bxXIa11O&#10;29r4zJ3y9mx+q0tLTqnl5/y9AxFpjm/xy11pBfkmrU1n0hGQh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lzc0vwAAANwAAAAPAAAAAAAAAAAAAAAAAJgCAABkcnMvZG93bnJl&#10;di54bWxQSwUGAAAAAAQABAD1AAAAhAMAAAAA&#10;" filled="f" stroked="f">
                  <v:textbox style="mso-fit-shape-to-text:t" inset="0,0,0,0">
                    <w:txbxContent>
                      <w:p w:rsidR="00A37C2C" w:rsidRPr="00F87981" w:rsidRDefault="00A37C2C" w:rsidP="00A37C2C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  <w:rPr>
                            <w:rFonts w:ascii="Calibri" w:hAnsi="Calibri"/>
                            <w:sz w:val="22"/>
                          </w:rPr>
                        </w:pPr>
                        <w:r>
                          <w:rPr>
                            <w:rFonts w:ascii="Calibri" w:hAnsi="Calibri" w:cs="Arial"/>
                            <w:color w:val="000000" w:themeColor="text1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69" o:spid="_x0000_s1290" type="#_x0000_t75" style="position:absolute;left:32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nJ6pnGAAAA3AAAAA8AAABkcnMvZG93bnJldi54bWxEj09rwkAUxO8Fv8PyhF6K2dSDtGlWUaEQ&#10;Sg9qWyS3R/Y1f/dtyG41fntXKHgcZuY3TLoaTSdONLjasoLnKAZBXFhdc6ng++t99gLCeWSNnWVS&#10;cCEHq+XkIcVE2zPv6XTwpQgQdgkqqLzvEyldUZFBF9meOHi/djDogxxKqQc8B7jp5DyOF9JgzWGh&#10;wp62FRXt4c8o+Gzzj36d2XyTHX9sw82uLp92Sj1Ox/UbCE+jv4f/25lWMF+8wu1MOAJyeQ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cnqmcYAAADcAAAADwAAAAAAAAAAAAAA&#10;AACfAgAAZHJzL2Rvd25yZXYueG1sUEsFBgAAAAAEAAQA9wAAAJIDAAAAAA==&#10;">
                  <v:imagedata r:id="rId7" o:title=""/>
                </v:shape>
                <v:shape id="Picture 270" o:spid="_x0000_s1291" type="#_x0000_t75" style="position:absolute;left:785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zdijBAAAA3AAAAA8AAABkcnMvZG93bnJldi54bWxET8uKwjAU3Qv+Q7jC7DRVQZ2OqYg6MAsF&#10;HwOzvTTXtrS5KU2sHb/eLASXh/NerjpTiZYaV1hWMB5FIIhTqwvOFPxevocLEM4ja6wsk4J/crBK&#10;+r0lxtre+UTt2WcihLCLUUHufR1L6dKcDLqRrYkDd7WNQR9gk0nd4D2Em0pOomgmDRYcGnKsaZNT&#10;Wp5vRoF5HE7bP7kv0U2P+yLbHWyLn0p9DLr1FwhPnX+LX+4frWAyD/PDmXAEZPIE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vzdijBAAAA3AAAAA8AAAAAAAAAAAAAAAAAnwIA&#10;AGRycy9kb3ducmV2LnhtbFBLBQYAAAAABAAEAPcAAACNAwAAAAA=&#10;">
                  <v:imagedata r:id="rId8" o:title=""/>
                </v:shape>
                <v:shape id="Picture 271" o:spid="_x0000_s1292" type="#_x0000_t75" style="position:absolute;left:1226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JmcELHAAAA3AAAAA8AAABkcnMvZG93bnJldi54bWxEj0FrwkAUhO+F/oflFXopZqOHtsRsggqF&#10;UHpQ2yK5PbLPJJp9G7Jbjf/eFQoeh5n5hknz0XTiRINrLSuYRjEI4srqlmsFP98fk3cQziNr7CyT&#10;ggs5yLPHhxQTbc+8odPW1yJA2CWooPG+T6R0VUMGXWR74uDt7WDQBznUUg94DnDTyVkcv0qDLYeF&#10;BntaNVQdt39Gwdex/OwXhS2Xxe7XHviwbuuXtVLPT+NiDsLT6O/h/3ahFczepnA7E46AzK4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JmcELHAAAA3AAAAA8AAAAAAAAAAAAA&#10;AAAAnwIAAGRycy9kb3ducmV2LnhtbFBLBQYAAAAABAAEAPcAAACTAwAAAAA=&#10;">
                  <v:imagedata r:id="rId7" o:title=""/>
                </v:shape>
                <v:shape id="Picture 272" o:spid="_x0000_s1293" type="#_x0000_t75" style="position:absolute;left:169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K07jXHAAAA3AAAAA8AAABkcnMvZG93bnJldi54bWxEj0FrwkAUhO8F/8PyBC+l2TSHVlJXiQUh&#10;SA/WWkpuj+wzicm+DdlV4793C4Ueh5n5hlmsRtOJCw2usazgOYpBEJdWN1wpOHxtnuYgnEfW2Fkm&#10;BTdysFpOHhaYanvlT7rsfSUChF2KCmrv+1RKV9Zk0EW2Jw7e0Q4GfZBDJfWA1wA3nUzi+EUabDgs&#10;1NjTe01luz8bBR9tse2z3Bbr/Ofbnvi0a6rHnVKz6Zi9gfA0+v/wXzvXCpLXBH7PhCMgl3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OK07jXHAAAA3AAAAA8AAAAAAAAAAAAA&#10;AAAAnwIAAGRycy9kb3ducmV2LnhtbFBLBQYAAAAABAAEAPcAAACTAwAAAAA=&#10;">
                  <v:imagedata r:id="rId7" o:title=""/>
                </v:shape>
                <v:shape id="Picture 273" o:spid="_x0000_s1294" type="#_x0000_t75" style="position:absolute;left:2139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34S67HAAAA3AAAAA8AAABkcnMvZG93bnJldi54bWxEj09rwkAUxO8Fv8PyhF6KbkzBSnQNWiiE&#10;0oPaluLtkX3mj9m3IbuN6bd3BaHHYWZ+w6zSwTSip85VlhXMphEI4tzqigsFX59vkwUI55E1NpZJ&#10;wR85SNejhxUm2l54T/3BFyJA2CWooPS+TaR0eUkG3dS2xME72c6gD7IrpO7wEuCmkXEUzaXBisNC&#10;iS29lpSfD79Gwcf5+N5uMnvcZj/ftuZ6VxVPO6Uex8NmCcLT4P/D93amFcQvz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I34S67HAAAA3AAAAA8AAAAAAAAAAAAA&#10;AAAAnwIAAGRycy9kb3ducmV2LnhtbFBLBQYAAAAABAAEAPcAAACTAwAAAAA=&#10;">
                  <v:imagedata r:id="rId7" o:title=""/>
                </v:shape>
                <v:shape id="Picture 274" o:spid="_x0000_s1295" type="#_x0000_t75" style="position:absolute;left:2605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IR09rHAAAA3AAAAA8AAABkcnMvZG93bnJldi54bWxEj09rwkAUxO8Fv8PyhF6KbgzFSnQNWiiE&#10;0oPaluLtkX3mj9m3IbuN6bd3BaHHYWZ+w6zSwTSip85VlhXMphEI4tzqigsFX59vkwUI55E1NpZJ&#10;wR85SNejhxUm2l54T/3BFyJA2CWooPS+TaR0eUkG3dS2xME72c6gD7IrpO7wEuCmkXEUzaXBisNC&#10;iS29lpSfD79Gwcf5+N5uMnvcZj/ftuZ6VxVPO6Uex8NmCcLT4P/D93amFcQvz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AIR09rHAAAA3AAAAA8AAAAAAAAAAAAA&#10;AAAAnwIAAGRycy9kb3ducmV2LnhtbFBLBQYAAAAABAAEAPcAAACTAwAAAAA=&#10;">
                  <v:imagedata r:id="rId7" o:title=""/>
                </v:shape>
                <v:shape id="Picture 275" o:spid="_x0000_s1296" type="#_x0000_t75" style="position:absolute;left:3052;width:176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1ddkHHAAAA3AAAAA8AAABkcnMvZG93bnJldi54bWxEj09rwkAUxO8Fv8PyhF6KbgzUSnQNWiiE&#10;0oPaluLtkX3mj9m3IbuN6bd3BaHHYWZ+w6zSwTSip85VlhXMphEI4tzqigsFX59vkwUI55E1NpZJ&#10;wR85SNejhxUm2l54T/3BFyJA2CWooPS+TaR0eUkG3dS2xME72c6gD7IrpO7wEuCmkXEUzaXBisNC&#10;iS29lpSfD79Gwcf5+N5uMnvcZj/ftuZ6VxVPO6Uex8NmCcLT4P/D93amFcQvz3A7E46AXF8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G1ddkHHAAAA3AAAAA8AAAAAAAAAAAAA&#10;AAAAnwIAAGRycy9kb3ducmV2LnhtbFBLBQYAAAAABAAEAPcAAACTAwAAAAA=&#10;">
                  <v:imagedata r:id="rId7" o:title=""/>
                </v:shape>
                <v:shape id="Picture 276" o:spid="_x0000_s1297" type="#_x0000_t75" style="position:absolute;left:3498;width:177;height:1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WS8fEAAAA3AAAAA8AAABkcnMvZG93bnJldi54bWxEj0uLwkAQhO8L/oehhb2tExV8REcRdcGD&#10;gi/w2mTaJJjpCZkxRn+9Iyzssaiqr6jpvDGFqKlyuWUF3U4EgjixOudUwfn0+zMC4TyyxsIyKXiS&#10;g/ms9TXFWNsHH6g++lQECLsYFWTel7GULsnIoOvYkjh4V1sZ9EFWqdQVPgLcFLIXRQNpMOewkGFJ&#10;y4yS2/FuFJjX7rC6yO0NXX+/zdP1ztY4Vuq73SwmIDw1/j/8195oBb3hAD5nwhGQsz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tWS8fEAAAA3AAAAA8AAAAAAAAAAAAAAAAA&#10;nwIAAGRycy9kb3ducmV2LnhtbFBLBQYAAAAABAAEAPcAAACQAwAAAAA=&#10;">
                  <v:imagedata r:id="rId8" o:title=""/>
                </v:shape>
              </v:group>
            </w:pict>
          </mc:Fallback>
        </mc:AlternateContent>
      </w:r>
    </w:p>
    <w:p w:rsidR="00A37C2C" w:rsidRDefault="00A37C2C" w:rsidP="00A37C2C">
      <w:pPr>
        <w:spacing w:after="0"/>
      </w:pPr>
    </w:p>
    <w:p w:rsidR="00A37C2C" w:rsidRDefault="00A37C2C" w:rsidP="00A37C2C">
      <w:pPr>
        <w:spacing w:before="120" w:after="0"/>
      </w:pPr>
      <w:r>
        <w:rPr>
          <w:rFonts w:hAnsi="Calibri"/>
          <w:b/>
          <w:bCs/>
          <w:color w:val="000000" w:themeColor="text1"/>
          <w:kern w:val="24"/>
        </w:rPr>
        <w:t>Complete this form in the evening, before you go to bed</w:t>
      </w:r>
      <w:r>
        <w:rPr>
          <w:rFonts w:hAnsi="Calibri"/>
          <w:color w:val="000000" w:themeColor="text1"/>
          <w:kern w:val="24"/>
        </w:rPr>
        <w:t>.  If your symptoms begin or get worse after you completed the form and before 12:00 am/midnight, it is OK to change your answers</w:t>
      </w:r>
    </w:p>
    <w:p w:rsidR="00A37C2C" w:rsidRDefault="00A37C2C" w:rsidP="00A37C2C">
      <w:pPr>
        <w:pStyle w:val="NormalWeb"/>
        <w:spacing w:before="0" w:beforeAutospacing="0" w:after="0" w:afterAutospacing="0"/>
        <w:rPr>
          <w:rFonts w:asciiTheme="minorHAnsi" w:hAnsi="Calibri" w:cstheme="minorBidi"/>
          <w:b/>
          <w:bCs/>
          <w:color w:val="000000" w:themeColor="text1"/>
          <w:kern w:val="24"/>
        </w:rPr>
      </w:pP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b/>
          <w:bCs/>
          <w:color w:val="000000" w:themeColor="text1"/>
          <w:kern w:val="24"/>
        </w:rPr>
        <w:t xml:space="preserve">Pain and Itching                                                                               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Some people experience pain and/or itching in the area of the injections. Let us know if you experience these symptoms in the area where you received an injection (not in other body areas).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upon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only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 touched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Pain without touch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the place where you got an injection hurts </w:t>
      </w:r>
      <w:r>
        <w:rPr>
          <w:rFonts w:asciiTheme="minorHAnsi" w:hAnsi="Calibri" w:cstheme="minorBidi"/>
          <w:i/>
          <w:iCs/>
          <w:color w:val="000000" w:themeColor="text1"/>
          <w:kern w:val="24"/>
          <w:sz w:val="22"/>
          <w:szCs w:val="22"/>
        </w:rPr>
        <w:t xml:space="preserve">even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when it isn’t touched</w:t>
      </w:r>
    </w:p>
    <w:p w:rsidR="00A37C2C" w:rsidRPr="00F87981" w:rsidRDefault="00A37C2C" w:rsidP="00A37C2C">
      <w:pPr>
        <w:pStyle w:val="NormalWeb"/>
        <w:spacing w:before="120" w:beforeAutospacing="0" w:after="0" w:afterAutospacing="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Circle the category that describes the pain or itching at its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worst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. 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None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No symptoms, I feel nothing unusual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Mild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= I only had a little discomfort, I could still move around like always</w:t>
      </w:r>
    </w:p>
    <w:p w:rsidR="00A37C2C" w:rsidRPr="00F87981" w:rsidRDefault="00A37C2C" w:rsidP="00A37C2C">
      <w:pPr>
        <w:pStyle w:val="NormalWeb"/>
        <w:spacing w:before="0" w:beforeAutospacing="0" w:after="0" w:afterAutospacing="0"/>
        <w:ind w:left="720"/>
        <w:rPr>
          <w:rFonts w:ascii="Calibri" w:hAnsi="Calibri"/>
          <w:sz w:val="22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Moderate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>= I noticed the discomfort and could not move around as much as usual</w:t>
      </w:r>
    </w:p>
    <w:p w:rsidR="00A37C2C" w:rsidRDefault="00A37C2C" w:rsidP="00A37C2C">
      <w:pPr>
        <w:pStyle w:val="NormalWeb"/>
        <w:spacing w:before="0" w:beforeAutospacing="0" w:after="0" w:afterAutospacing="0"/>
        <w:ind w:left="900" w:right="-180" w:hanging="180"/>
        <w:rPr>
          <w:rFonts w:hAnsi="Calibri"/>
          <w:color w:val="000000" w:themeColor="text1"/>
          <w:kern w:val="24"/>
        </w:rPr>
      </w:pP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• </w:t>
      </w:r>
      <w:r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 xml:space="preserve">Severe 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= I </w:t>
      </w:r>
      <w:r w:rsidRPr="00BA0861">
        <w:rPr>
          <w:rFonts w:asciiTheme="minorHAnsi" w:hAnsi="Calibri" w:cstheme="minorBidi"/>
          <w:b/>
          <w:bCs/>
          <w:color w:val="000000" w:themeColor="text1"/>
          <w:kern w:val="24"/>
          <w:sz w:val="22"/>
          <w:szCs w:val="22"/>
        </w:rPr>
        <w:t>really</w:t>
      </w:r>
      <w:r>
        <w:rPr>
          <w:rFonts w:asciiTheme="minorHAnsi" w:hAnsi="Calibri" w:cstheme="minorBidi"/>
          <w:color w:val="000000" w:themeColor="text1"/>
          <w:kern w:val="24"/>
          <w:sz w:val="22"/>
          <w:szCs w:val="22"/>
        </w:rPr>
        <w:t xml:space="preserve"> noticed the discomfort, it kept me from doing something I wanted or needed to</w:t>
      </w:r>
      <w:r>
        <w:rPr>
          <w:rFonts w:hAnsi="Calibri"/>
          <w:color w:val="000000" w:themeColor="text1"/>
          <w:kern w:val="24"/>
        </w:rPr>
        <w:t xml:space="preserve"> </w:t>
      </w:r>
      <w:r w:rsidRPr="00F87981">
        <w:rPr>
          <w:rFonts w:asciiTheme="minorHAnsi" w:hAnsiTheme="minorHAnsi" w:cstheme="minorHAnsi"/>
          <w:color w:val="000000" w:themeColor="text1"/>
          <w:kern w:val="24"/>
          <w:sz w:val="22"/>
          <w:szCs w:val="22"/>
        </w:rPr>
        <w:t>do</w:t>
      </w:r>
      <w:r>
        <w:rPr>
          <w:rFonts w:hAnsi="Calibri"/>
          <w:color w:val="000000" w:themeColor="text1"/>
          <w:kern w:val="24"/>
        </w:rPr>
        <w:t>.</w:t>
      </w:r>
    </w:p>
    <w:p w:rsidR="00A37C2C" w:rsidRDefault="00A37C2C" w:rsidP="00A37C2C">
      <w:pPr>
        <w:spacing w:after="0"/>
      </w:pPr>
    </w:p>
    <w:tbl>
      <w:tblPr>
        <w:tblW w:w="5000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105"/>
        <w:gridCol w:w="996"/>
        <w:gridCol w:w="1674"/>
        <w:gridCol w:w="1274"/>
        <w:gridCol w:w="1105"/>
        <w:gridCol w:w="996"/>
        <w:gridCol w:w="1674"/>
        <w:gridCol w:w="1274"/>
      </w:tblGrid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upon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Pain without touch,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  <w:tr w:rsidR="00A37C2C" w:rsidRPr="0034010A" w:rsidTr="00BB48CE">
        <w:trPr>
          <w:trHeight w:val="283"/>
        </w:trPr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RIGHT SIDE</w:t>
            </w:r>
          </w:p>
        </w:tc>
        <w:tc>
          <w:tcPr>
            <w:tcW w:w="25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vAlign w:val="bottom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b/>
                <w:bCs/>
                <w:sz w:val="20"/>
                <w:szCs w:val="20"/>
              </w:rPr>
              <w:t>Itching, LEFT SIDE</w:t>
            </w:r>
          </w:p>
        </w:tc>
      </w:tr>
      <w:tr w:rsidR="00A37C2C" w:rsidRPr="0034010A" w:rsidTr="00BB48CE">
        <w:trPr>
          <w:trHeight w:val="283"/>
        </w:trPr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  <w:tc>
          <w:tcPr>
            <w:tcW w:w="54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None</w:t>
            </w:r>
          </w:p>
        </w:tc>
        <w:tc>
          <w:tcPr>
            <w:tcW w:w="4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Mild</w:t>
            </w:r>
          </w:p>
        </w:tc>
        <w:tc>
          <w:tcPr>
            <w:tcW w:w="82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Moderate</w:t>
            </w:r>
          </w:p>
        </w:tc>
        <w:tc>
          <w:tcPr>
            <w:tcW w:w="6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A37C2C" w:rsidRPr="0034010A" w:rsidRDefault="00A37C2C" w:rsidP="00BB48CE">
            <w:pPr>
              <w:spacing w:after="0"/>
              <w:rPr>
                <w:sz w:val="20"/>
                <w:szCs w:val="20"/>
              </w:rPr>
            </w:pPr>
            <w:r w:rsidRPr="0034010A">
              <w:rPr>
                <w:sz w:val="20"/>
                <w:szCs w:val="20"/>
              </w:rPr>
              <w:t>Severe</w:t>
            </w:r>
          </w:p>
        </w:tc>
      </w:tr>
    </w:tbl>
    <w:p w:rsidR="00A37C2C" w:rsidRDefault="00A37C2C" w:rsidP="00A37C2C">
      <w:pPr>
        <w:spacing w:after="0"/>
      </w:pPr>
    </w:p>
    <w:p w:rsidR="00A37C2C" w:rsidRPr="008F5D40" w:rsidRDefault="00A37C2C" w:rsidP="00A37C2C">
      <w:pPr>
        <w:spacing w:after="0"/>
      </w:pPr>
      <w:r w:rsidRPr="008F5D40">
        <w:rPr>
          <w:b/>
          <w:bCs/>
        </w:rPr>
        <w:t>Redness and Swelling</w:t>
      </w:r>
    </w:p>
    <w:p w:rsidR="00A37C2C" w:rsidRPr="008F5D40" w:rsidRDefault="00A37C2C" w:rsidP="00A37C2C">
      <w:pPr>
        <w:spacing w:after="0"/>
      </w:pPr>
      <w:r w:rsidRPr="008F5D40">
        <w:t>Some people experience redness or swelling in the area of the injections. Circle the box that describes the symptom at its worst.  Circle N/A if you are not sure.</w:t>
      </w:r>
    </w:p>
    <w:p w:rsidR="00A37C2C" w:rsidRDefault="00A37C2C" w:rsidP="00A37C2C">
      <w:pPr>
        <w:spacing w:after="0"/>
      </w:pPr>
    </w:p>
    <w:tbl>
      <w:tblPr>
        <w:tblW w:w="1032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299"/>
        <w:gridCol w:w="1756"/>
        <w:gridCol w:w="2095"/>
        <w:gridCol w:w="1557"/>
        <w:gridCol w:w="1637"/>
        <w:gridCol w:w="1976"/>
      </w:tblGrid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Redness,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  <w:tr w:rsidR="00A37C2C" w:rsidRPr="008F5D40" w:rsidTr="00BB48CE">
        <w:trPr>
          <w:trHeight w:val="281"/>
        </w:trPr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RIGHT SIDE</w:t>
            </w:r>
          </w:p>
        </w:tc>
        <w:tc>
          <w:tcPr>
            <w:tcW w:w="516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b/>
                <w:bCs/>
                <w:sz w:val="20"/>
                <w:szCs w:val="20"/>
              </w:rPr>
              <w:t>Swelling, LEFT SIDE</w:t>
            </w:r>
          </w:p>
        </w:tc>
      </w:tr>
      <w:tr w:rsidR="00A37C2C" w:rsidRPr="008F5D40" w:rsidTr="00BB48CE">
        <w:trPr>
          <w:trHeight w:val="281"/>
        </w:trPr>
        <w:tc>
          <w:tcPr>
            <w:tcW w:w="1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7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None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Yes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44" w:type="dxa"/>
              <w:bottom w:w="0" w:type="dxa"/>
              <w:right w:w="144" w:type="dxa"/>
            </w:tcMar>
            <w:vAlign w:val="center"/>
            <w:hideMark/>
          </w:tcPr>
          <w:p w:rsidR="00A37C2C" w:rsidRPr="008F5D40" w:rsidRDefault="00A37C2C" w:rsidP="00BB48CE">
            <w:pPr>
              <w:spacing w:after="0"/>
              <w:rPr>
                <w:sz w:val="20"/>
                <w:szCs w:val="20"/>
              </w:rPr>
            </w:pPr>
            <w:r w:rsidRPr="008F5D40">
              <w:rPr>
                <w:sz w:val="20"/>
                <w:szCs w:val="20"/>
              </w:rPr>
              <w:t>N/A</w:t>
            </w:r>
          </w:p>
        </w:tc>
      </w:tr>
    </w:tbl>
    <w:p w:rsidR="00A37C2C" w:rsidRDefault="00A37C2C" w:rsidP="00A37C2C">
      <w:pPr>
        <w:spacing w:after="0"/>
      </w:pPr>
    </w:p>
    <w:p w:rsidR="00A37C2C" w:rsidRDefault="00A37C2C" w:rsidP="00A37C2C"/>
    <w:sectPr w:rsidR="00A37C2C" w:rsidSect="00615601">
      <w:pgSz w:w="12240" w:h="15840"/>
      <w:pgMar w:top="1080" w:right="99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10A"/>
    <w:rsid w:val="00104416"/>
    <w:rsid w:val="001E3452"/>
    <w:rsid w:val="002B5679"/>
    <w:rsid w:val="0034010A"/>
    <w:rsid w:val="003C66E6"/>
    <w:rsid w:val="003F4532"/>
    <w:rsid w:val="004266EA"/>
    <w:rsid w:val="00615601"/>
    <w:rsid w:val="007C43DF"/>
    <w:rsid w:val="007E35AA"/>
    <w:rsid w:val="007E6CD4"/>
    <w:rsid w:val="00825813"/>
    <w:rsid w:val="008F5D40"/>
    <w:rsid w:val="00A37C2C"/>
    <w:rsid w:val="00B74D31"/>
    <w:rsid w:val="00BA0861"/>
    <w:rsid w:val="00F0125A"/>
    <w:rsid w:val="00F8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4010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4010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420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8F430E43</Template>
  <TotalTime>36</TotalTime>
  <Pages>8</Pages>
  <Words>2601</Words>
  <Characters>14826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Hutchinson Cancer Research Center</Company>
  <LinksUpToDate>false</LinksUpToDate>
  <CharactersWithSpaces>17393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Redinger, Huguette L</dc:creator>
  <cp:lastModifiedBy>Redinger, Huguette L</cp:lastModifiedBy>
  <cp:revision>10</cp:revision>
  <dcterms:created xsi:type="dcterms:W3CDTF">2014-10-20T17:30:00Z</dcterms:created>
  <dcterms:modified xsi:type="dcterms:W3CDTF">2014-10-20T18:16:00Z</dcterms:modified>
</cp:coreProperties>
</file>